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11902" w:type="dxa"/>
        <w:jc w:val="center"/>
        <w:tblBorders>
          <w:top w:val="single" w:sz="4" w:space="0" w:color="2E74B5" w:themeColor="accent5" w:themeShade="BF"/>
          <w:left w:val="single" w:sz="4" w:space="0" w:color="2E74B5" w:themeColor="accent5" w:themeShade="BF"/>
          <w:bottom w:val="single" w:sz="4" w:space="0" w:color="2E74B5" w:themeColor="accent5" w:themeShade="BF"/>
          <w:right w:val="single" w:sz="4" w:space="0" w:color="2E74B5" w:themeColor="accent5" w:themeShade="BF"/>
          <w:insideH w:val="single" w:sz="6" w:space="0" w:color="2E74B5" w:themeColor="accent5" w:themeShade="BF"/>
          <w:insideV w:val="single" w:sz="6" w:space="0" w:color="2E74B5" w:themeColor="accent5" w:themeShade="BF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2452"/>
        <w:gridCol w:w="1091"/>
        <w:gridCol w:w="7371"/>
      </w:tblGrid>
      <w:tr w:rsidR="00E6564F" w14:paraId="46E0A3F6" w14:textId="77777777" w:rsidTr="003A46E5">
        <w:trPr>
          <w:trHeight w:val="983"/>
          <w:jc w:val="center"/>
        </w:trPr>
        <w:tc>
          <w:tcPr>
            <w:tcW w:w="11902" w:type="dxa"/>
            <w:gridSpan w:val="4"/>
            <w:shd w:val="clear" w:color="auto" w:fill="2E74B5" w:themeFill="accent5" w:themeFillShade="BF"/>
          </w:tcPr>
          <w:p w14:paraId="466FB788" w14:textId="70C09E86" w:rsidR="00E6564F" w:rsidRPr="00026D7B" w:rsidRDefault="00026D7B" w:rsidP="002E0B80">
            <w:pPr>
              <w:spacing w:before="240" w:after="8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4"/>
                <w:szCs w:val="44"/>
              </w:rPr>
            </w:pPr>
            <w:r w:rsidRPr="00026D7B">
              <w:rPr>
                <w:rFonts w:asciiTheme="minorHAnsi" w:hAnsiTheme="minorHAnsi" w:cstheme="minorHAnsi"/>
                <w:b/>
                <w:bCs/>
                <w:color w:val="FFFFFF" w:themeColor="background1"/>
                <w:sz w:val="44"/>
                <w:szCs w:val="44"/>
              </w:rPr>
              <w:t>TRANSPALETTE MANUEL</w:t>
            </w:r>
            <w:r w:rsidR="00E6564F" w:rsidRPr="00026D7B">
              <w:rPr>
                <w:rFonts w:asciiTheme="minorHAnsi" w:hAnsiTheme="minorHAnsi" w:cstheme="minorHAnsi"/>
                <w:b/>
                <w:bCs/>
                <w:color w:val="FFFFFF" w:themeColor="background1"/>
                <w:sz w:val="44"/>
                <w:szCs w:val="44"/>
              </w:rPr>
              <w:t xml:space="preserve"> - FICHE MACHINE</w:t>
            </w:r>
          </w:p>
        </w:tc>
      </w:tr>
      <w:tr w:rsidR="00E6564F" w14:paraId="5F7E8360" w14:textId="77777777" w:rsidTr="003A46E5">
        <w:trPr>
          <w:trHeight w:val="2239"/>
          <w:jc w:val="center"/>
        </w:trPr>
        <w:tc>
          <w:tcPr>
            <w:tcW w:w="4531" w:type="dxa"/>
            <w:gridSpan w:val="3"/>
            <w:vAlign w:val="bottom"/>
          </w:tcPr>
          <w:p w14:paraId="32FF001D" w14:textId="77777777" w:rsidR="00E6564F" w:rsidRDefault="00E6564F" w:rsidP="002E0B80">
            <w:pPr>
              <w:pStyle w:val="Pieddepage"/>
              <w:tabs>
                <w:tab w:val="left" w:pos="1680"/>
              </w:tabs>
              <w:ind w:left="284"/>
              <w:rPr>
                <w:b/>
                <w:bCs/>
                <w:color w:val="323E4F" w:themeColor="text2" w:themeShade="BF"/>
                <w:sz w:val="20"/>
                <w:szCs w:val="20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</w:rPr>
              <w:drawing>
                <wp:anchor distT="0" distB="0" distL="114300" distR="114300" simplePos="0" relativeHeight="251635712" behindDoc="0" locked="0" layoutInCell="1" allowOverlap="1" wp14:anchorId="1E19B39E" wp14:editId="70B83AF2">
                  <wp:simplePos x="0" y="0"/>
                  <wp:positionH relativeFrom="margin">
                    <wp:align>center</wp:align>
                  </wp:positionH>
                  <wp:positionV relativeFrom="line">
                    <wp:posOffset>-896620</wp:posOffset>
                  </wp:positionV>
                  <wp:extent cx="2458720" cy="957580"/>
                  <wp:effectExtent l="0" t="0" r="0" b="0"/>
                  <wp:wrapNone/>
                  <wp:docPr id="2" name="Image 2" descr="Une image contenant texte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 descr="Une image contenant texte&#10;&#10;Description générée automatiqueme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8720" cy="95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BB43A03" w14:textId="77777777" w:rsidR="00E6564F" w:rsidRPr="00E7548A" w:rsidRDefault="00E6564F" w:rsidP="002E0B80">
            <w:pPr>
              <w:pStyle w:val="Pieddepage"/>
              <w:tabs>
                <w:tab w:val="left" w:pos="1680"/>
              </w:tabs>
              <w:spacing w:after="120"/>
              <w:ind w:left="284"/>
              <w:rPr>
                <w:b/>
                <w:bCs/>
                <w:sz w:val="20"/>
                <w:szCs w:val="20"/>
              </w:rPr>
            </w:pPr>
            <w:r w:rsidRPr="00E7548A">
              <w:rPr>
                <w:b/>
                <w:bCs/>
                <w:color w:val="323E4F" w:themeColor="text2" w:themeShade="BF"/>
                <w:sz w:val="20"/>
                <w:szCs w:val="20"/>
              </w:rPr>
              <w:t>Tel. : 065/61.13.70 –</w:t>
            </w:r>
            <w:r w:rsidRPr="00E7548A">
              <w:rPr>
                <w:b/>
                <w:bCs/>
                <w:color w:val="2E74B5" w:themeColor="accent5" w:themeShade="BF"/>
                <w:sz w:val="20"/>
                <w:szCs w:val="20"/>
              </w:rPr>
              <w:t xml:space="preserve"> </w:t>
            </w:r>
            <w:hyperlink r:id="rId6" w:history="1">
              <w:r w:rsidRPr="002B112C">
                <w:rPr>
                  <w:rStyle w:val="Lienhypertexte"/>
                  <w:b/>
                  <w:bCs/>
                  <w:color w:val="2E74B5" w:themeColor="accent5" w:themeShade="BF"/>
                  <w:sz w:val="20"/>
                  <w:szCs w:val="20"/>
                  <w:u w:val="none"/>
                </w:rPr>
                <w:t>info@preventagri.be</w:t>
              </w:r>
            </w:hyperlink>
          </w:p>
        </w:tc>
        <w:tc>
          <w:tcPr>
            <w:tcW w:w="7371" w:type="dxa"/>
            <w:vMerge w:val="restart"/>
            <w:vAlign w:val="center"/>
          </w:tcPr>
          <w:p w14:paraId="4C22915B" w14:textId="77777777" w:rsidR="00E6564F" w:rsidRPr="00000EF4" w:rsidRDefault="00E6564F" w:rsidP="002E0B80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7"/>
                <w:szCs w:val="27"/>
              </w:rPr>
            </w:pPr>
            <w:r w:rsidRPr="00000EF4">
              <w:rPr>
                <w:rFonts w:asciiTheme="minorHAnsi" w:eastAsia="Microsoft YaHei UI" w:hAnsiTheme="minorHAnsi" w:cstheme="minorHAnsi"/>
                <w:b/>
                <w:color w:val="BFBFBF"/>
                <w:sz w:val="27"/>
                <w:szCs w:val="27"/>
              </w:rPr>
              <w:t>* Insérez une photo de la machine à la place de ce texte *</w:t>
            </w:r>
          </w:p>
          <w:p w14:paraId="652F2B18" w14:textId="77777777" w:rsidR="00E6564F" w:rsidRPr="00442B28" w:rsidRDefault="00E6564F" w:rsidP="002E0B80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8"/>
                <w:szCs w:val="28"/>
              </w:rPr>
            </w:pPr>
          </w:p>
          <w:p w14:paraId="5D952C28" w14:textId="77777777" w:rsidR="00E6564F" w:rsidRPr="001F36A8" w:rsidRDefault="00E6564F" w:rsidP="002E0B80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Cliquez sur insertion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images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sélectionnez votre image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cliquez sur « insérer »</w:t>
            </w:r>
          </w:p>
          <w:p w14:paraId="3ECBDEB6" w14:textId="77777777" w:rsidR="00E6564F" w:rsidRPr="001F36A8" w:rsidRDefault="00E6564F" w:rsidP="002E0B80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Une fois votre image insérée, vérifiez que sa taille soit cohérente avec la taille du document qui est prévu pour une impression recto/verso.</w:t>
            </w:r>
          </w:p>
          <w:p w14:paraId="2E2BC057" w14:textId="77777777" w:rsidR="00E6564F" w:rsidRPr="001F36A8" w:rsidRDefault="00E6564F" w:rsidP="002E0B80">
            <w:pPr>
              <w:ind w:left="227" w:right="227"/>
              <w:jc w:val="center"/>
              <w:rPr>
                <w:rFonts w:asciiTheme="minorHAnsi" w:eastAsia="Microsoft YaHei UI" w:hAnsiTheme="minorHAnsi" w:cstheme="minorHAnsi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Si vous ne mettez pas de photo (ou après avoir inséré une photo), effacez ce texte.</w:t>
            </w:r>
          </w:p>
        </w:tc>
      </w:tr>
      <w:tr w:rsidR="00E6564F" w14:paraId="4CD28AD6" w14:textId="77777777" w:rsidTr="003A46E5">
        <w:trPr>
          <w:trHeight w:val="713"/>
          <w:jc w:val="center"/>
        </w:trPr>
        <w:tc>
          <w:tcPr>
            <w:tcW w:w="4531" w:type="dxa"/>
            <w:gridSpan w:val="3"/>
          </w:tcPr>
          <w:p w14:paraId="1382D571" w14:textId="77777777" w:rsidR="00E6564F" w:rsidRPr="00825058" w:rsidRDefault="00E6564F" w:rsidP="002E0B80">
            <w:pPr>
              <w:spacing w:after="120"/>
              <w:ind w:left="227"/>
              <w:rPr>
                <w:rFonts w:asciiTheme="minorHAnsi" w:eastAsia="Microsoft YaHei UI" w:hAnsiTheme="minorHAnsi" w:cstheme="minorHAnsi"/>
                <w:noProof/>
                <w:color w:val="2E74B5" w:themeColor="accent5" w:themeShade="BF"/>
                <w:sz w:val="24"/>
                <w:szCs w:val="24"/>
              </w:rPr>
            </w:pPr>
            <w:r w:rsidRPr="00825058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24"/>
                <w:szCs w:val="24"/>
              </w:rPr>
              <w:t>Code identification machine</w:t>
            </w:r>
          </w:p>
          <w:p w14:paraId="1D43022E" w14:textId="77777777" w:rsidR="00E6564F" w:rsidRPr="00825058" w:rsidRDefault="00E6564F" w:rsidP="002E0B80">
            <w:pPr>
              <w:spacing w:before="120" w:after="0"/>
              <w:ind w:left="227"/>
              <w:rPr>
                <w:rFonts w:asciiTheme="minorHAnsi" w:eastAsia="Microsoft YaHei UI" w:hAnsiTheme="minorHAnsi" w:cstheme="minorHAnsi"/>
                <w:color w:val="BFBFBF"/>
                <w:sz w:val="23"/>
                <w:szCs w:val="23"/>
              </w:rPr>
            </w:pPr>
            <w:r w:rsidRPr="0082505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…………………………………………………………</w:t>
            </w:r>
          </w:p>
        </w:tc>
        <w:tc>
          <w:tcPr>
            <w:tcW w:w="7371" w:type="dxa"/>
            <w:vMerge/>
            <w:vAlign w:val="center"/>
          </w:tcPr>
          <w:p w14:paraId="2EB7660B" w14:textId="77777777" w:rsidR="00E6564F" w:rsidRPr="001F36A8" w:rsidRDefault="00E6564F" w:rsidP="002E0B80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E6564F" w14:paraId="09EBF7DE" w14:textId="77777777" w:rsidTr="003A46E5">
        <w:trPr>
          <w:trHeight w:val="1834"/>
          <w:jc w:val="center"/>
        </w:trPr>
        <w:tc>
          <w:tcPr>
            <w:tcW w:w="4531" w:type="dxa"/>
            <w:gridSpan w:val="3"/>
          </w:tcPr>
          <w:p w14:paraId="44252196" w14:textId="77777777" w:rsidR="00E6564F" w:rsidRPr="00825058" w:rsidRDefault="00E6564F" w:rsidP="002E0B80">
            <w:pPr>
              <w:spacing w:before="20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82505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Marque : …………………………………………</w:t>
            </w:r>
          </w:p>
          <w:p w14:paraId="5F865C45" w14:textId="77777777" w:rsidR="00E6564F" w:rsidRPr="00825058" w:rsidRDefault="00E6564F" w:rsidP="002E0B80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82505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Type : ……………………………………………...</w:t>
            </w:r>
          </w:p>
          <w:p w14:paraId="408EA8AB" w14:textId="77777777" w:rsidR="00E6564F" w:rsidRPr="001F36A8" w:rsidRDefault="00E6564F" w:rsidP="002E0B80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b/>
                <w:bCs/>
                <w:noProof/>
                <w:color w:val="008CBE"/>
                <w:sz w:val="28"/>
                <w:szCs w:val="28"/>
              </w:rPr>
            </w:pPr>
            <w:r w:rsidRPr="0082505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Date de mise en service : …………………</w:t>
            </w:r>
          </w:p>
        </w:tc>
        <w:tc>
          <w:tcPr>
            <w:tcW w:w="7371" w:type="dxa"/>
            <w:vMerge/>
            <w:vAlign w:val="center"/>
          </w:tcPr>
          <w:p w14:paraId="3BE98DA6" w14:textId="77777777" w:rsidR="00E6564F" w:rsidRPr="001F36A8" w:rsidRDefault="00E6564F" w:rsidP="002E0B80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E6564F" w14:paraId="397EB327" w14:textId="77777777" w:rsidTr="003A46E5">
        <w:trPr>
          <w:trHeight w:val="3301"/>
          <w:jc w:val="center"/>
        </w:trPr>
        <w:tc>
          <w:tcPr>
            <w:tcW w:w="3440" w:type="dxa"/>
            <w:gridSpan w:val="2"/>
            <w:tcBorders>
              <w:top w:val="nil"/>
              <w:left w:val="nil"/>
              <w:bottom w:val="single" w:sz="4" w:space="0" w:color="AEAAAA" w:themeColor="background2" w:themeShade="BF"/>
              <w:right w:val="nil"/>
            </w:tcBorders>
          </w:tcPr>
          <w:p w14:paraId="3C90BBF7" w14:textId="77777777" w:rsidR="00E6564F" w:rsidRPr="00442C54" w:rsidRDefault="00E6564F" w:rsidP="002E0B80">
            <w:pPr>
              <w:spacing w:before="120" w:after="0"/>
              <w:ind w:left="227"/>
              <w:rPr>
                <w:b/>
                <w:bCs/>
                <w:sz w:val="24"/>
                <w:szCs w:val="24"/>
              </w:rPr>
            </w:pPr>
            <w:r w:rsidRPr="00442C54">
              <w:rPr>
                <w:b/>
                <w:bCs/>
                <w:sz w:val="24"/>
                <w:szCs w:val="24"/>
              </w:rPr>
              <w:t>Équipements de</w:t>
            </w:r>
          </w:p>
          <w:p w14:paraId="1787D50A" w14:textId="77777777" w:rsidR="00E6564F" w:rsidRPr="00EC236F" w:rsidRDefault="00E6564F" w:rsidP="002E0B80">
            <w:pPr>
              <w:ind w:left="227"/>
              <w:jc w:val="both"/>
              <w:rPr>
                <w:rFonts w:cs="Calibri"/>
                <w:b/>
                <w:i/>
                <w:sz w:val="28"/>
                <w:szCs w:val="28"/>
                <w:u w:val="single"/>
              </w:rPr>
            </w:pPr>
            <w:r w:rsidRPr="00442C54">
              <w:rPr>
                <w:b/>
                <w:bCs/>
                <w:sz w:val="24"/>
                <w:szCs w:val="24"/>
              </w:rPr>
              <w:t>Protection Individuelle</w:t>
            </w:r>
            <w:r>
              <w:rPr>
                <w:sz w:val="24"/>
                <w:szCs w:val="24"/>
              </w:rPr>
              <w:t> :</w:t>
            </w:r>
          </w:p>
        </w:tc>
        <w:tc>
          <w:tcPr>
            <w:tcW w:w="8462" w:type="dxa"/>
            <w:gridSpan w:val="2"/>
            <w:tcBorders>
              <w:left w:val="nil"/>
              <w:bottom w:val="single" w:sz="4" w:space="0" w:color="AEAAAA" w:themeColor="background2" w:themeShade="BF"/>
            </w:tcBorders>
            <w:vAlign w:val="center"/>
          </w:tcPr>
          <w:p w14:paraId="5104A019" w14:textId="5C166EB5" w:rsidR="00E6564F" w:rsidRPr="00A17C03" w:rsidRDefault="004B6744" w:rsidP="002E0B8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44928" behindDoc="0" locked="0" layoutInCell="1" allowOverlap="1" wp14:anchorId="63A1FBBB" wp14:editId="45D08CD7">
                      <wp:simplePos x="0" y="0"/>
                      <wp:positionH relativeFrom="column">
                        <wp:posOffset>410845</wp:posOffset>
                      </wp:positionH>
                      <wp:positionV relativeFrom="margin">
                        <wp:align>center</wp:align>
                      </wp:positionV>
                      <wp:extent cx="4098290" cy="1151890"/>
                      <wp:effectExtent l="0" t="0" r="0" b="0"/>
                      <wp:wrapNone/>
                      <wp:docPr id="2135964796" name="Groupe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098290" cy="1151890"/>
                                <a:chOff x="0" y="0"/>
                                <a:chExt cx="4098290" cy="115189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" name="Imag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51890" cy="11518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" name="Imag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465943" y="0"/>
                                  <a:ext cx="1151890" cy="11518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" name="Imag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946400" y="0"/>
                                  <a:ext cx="1151890" cy="11518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2F4101A" id="Groupe 1" o:spid="_x0000_s1026" style="position:absolute;margin-left:32.35pt;margin-top:0;width:322.7pt;height:90.7pt;z-index:251644928;mso-position-vertical:center;mso-position-vertical-relative:margin;mso-width-relative:margin;mso-height-relative:margin" coordsize="40982,1151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1" o:spid="_x0000_s1027" type="#_x0000_t75" style="position:absolute;width:11518;height:115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">
                        <v:imagedata r:id="rId10" o:title=""/>
                      </v:shape>
                      <v:shape id="Image 2" o:spid="_x0000_s1028" type="#_x0000_t75" style="position:absolute;left:14659;width:11519;height:115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">
                        <v:imagedata r:id="rId11" o:title=""/>
                      </v:shape>
                      <v:shape id="Image 3" o:spid="_x0000_s1029" type="#_x0000_t75" style="position:absolute;left:29464;width:11518;height:115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">
                        <v:imagedata r:id="rId12" o:title=""/>
                      </v:shape>
                      <w10:wrap anchory="margin"/>
                    </v:group>
                  </w:pict>
                </mc:Fallback>
              </mc:AlternateContent>
            </w:r>
            <w:r w:rsidR="00E6564F">
              <w:rPr>
                <w:sz w:val="24"/>
                <w:szCs w:val="24"/>
              </w:rPr>
              <w:t xml:space="preserve">        </w:t>
            </w:r>
          </w:p>
        </w:tc>
      </w:tr>
      <w:tr w:rsidR="004B6744" w14:paraId="424F7408" w14:textId="77777777" w:rsidTr="003A46E5">
        <w:trPr>
          <w:trHeight w:val="354"/>
          <w:jc w:val="center"/>
        </w:trPr>
        <w:tc>
          <w:tcPr>
            <w:tcW w:w="988" w:type="dxa"/>
            <w:vMerge w:val="restar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4CABB15D" w14:textId="77777777" w:rsidR="004B6744" w:rsidRPr="00601A7E" w:rsidRDefault="004B6744" w:rsidP="004B6744">
            <w:pPr>
              <w:spacing w:before="100" w:beforeAutospacing="1" w:after="100" w:afterAutospacing="1"/>
              <w:ind w:left="227" w:right="227"/>
              <w:jc w:val="center"/>
              <w:rPr>
                <w:sz w:val="48"/>
                <w:szCs w:val="48"/>
              </w:rPr>
            </w:pPr>
            <w:r w:rsidRPr="00601A7E">
              <w:rPr>
                <w:b/>
                <w:bCs/>
                <w:color w:val="FFFFFF" w:themeColor="background1"/>
                <w:sz w:val="48"/>
                <w:szCs w:val="48"/>
              </w:rPr>
              <w:t>Risques</w:t>
            </w:r>
          </w:p>
        </w:tc>
        <w:tc>
          <w:tcPr>
            <w:tcW w:w="3543" w:type="dxa"/>
            <w:gridSpan w:val="2"/>
            <w:vMerge w:val="restar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71C02096" w14:textId="77777777" w:rsidR="004B6744" w:rsidRPr="008435F9" w:rsidRDefault="004B6744" w:rsidP="004B6744">
            <w:pPr>
              <w:spacing w:before="80" w:after="80"/>
              <w:ind w:left="227" w:right="227"/>
              <w:rPr>
                <w:sz w:val="24"/>
                <w:szCs w:val="24"/>
              </w:rPr>
            </w:pPr>
            <w:r w:rsidRPr="00EA4D7D">
              <w:rPr>
                <w:rFonts w:cstheme="minorHAnsi"/>
                <w:b/>
                <w:bCs/>
                <w:noProof/>
                <w:sz w:val="24"/>
                <w:szCs w:val="24"/>
              </w:rPr>
              <w:t xml:space="preserve">Machines </w:t>
            </w:r>
            <w:r w:rsidRPr="005F26F5">
              <w:rPr>
                <w:rFonts w:cstheme="minorHAnsi"/>
                <w:b/>
                <w:bCs/>
                <w:noProof/>
                <w:sz w:val="24"/>
                <w:szCs w:val="24"/>
              </w:rPr>
              <w:t>- Outils</w:t>
            </w:r>
          </w:p>
        </w:tc>
        <w:tc>
          <w:tcPr>
            <w:tcW w:w="7371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72AF1898" w14:textId="183E9E37" w:rsidR="004B6744" w:rsidRPr="003A46E5" w:rsidRDefault="004B6744" w:rsidP="004B6744">
            <w:pPr>
              <w:spacing w:before="80" w:after="80"/>
              <w:ind w:left="227" w:right="227"/>
              <w:rPr>
                <w:color w:val="000000" w:themeColor="text1"/>
                <w:highlight w:val="yellow"/>
              </w:rPr>
            </w:pPr>
            <w:r w:rsidRPr="003A46E5">
              <w:rPr>
                <w:rFonts w:cstheme="minorHAnsi"/>
                <w:noProof/>
                <w:color w:val="000000" w:themeColor="text1"/>
              </w:rPr>
              <w:t xml:space="preserve">Coupure par </w:t>
            </w:r>
            <w:r w:rsidRPr="003A46E5">
              <w:rPr>
                <w:rFonts w:cs="Calibri"/>
                <w:color w:val="000000" w:themeColor="text1"/>
              </w:rPr>
              <w:t>contact avec des parties tranchantes lors de l’utilisation, du transport et de l’entretien</w:t>
            </w:r>
          </w:p>
        </w:tc>
      </w:tr>
      <w:tr w:rsidR="004B6744" w14:paraId="16D1F9BB" w14:textId="77777777" w:rsidTr="003A46E5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7D2337A3" w14:textId="77777777" w:rsidR="004B6744" w:rsidRPr="00A21564" w:rsidRDefault="004B6744" w:rsidP="004B6744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vMerge/>
            <w:tcBorders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4B1A5529" w14:textId="77777777" w:rsidR="004B6744" w:rsidRPr="004E2D89" w:rsidRDefault="004B6744" w:rsidP="004B6744">
            <w:pPr>
              <w:spacing w:before="80" w:after="80"/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4C41E3EE" w14:textId="35485A4E" w:rsidR="004B6744" w:rsidRPr="003A46E5" w:rsidRDefault="004B6744" w:rsidP="004B6744">
            <w:pPr>
              <w:spacing w:before="80" w:after="80"/>
              <w:ind w:left="227" w:right="227"/>
              <w:rPr>
                <w:b/>
                <w:bCs/>
                <w:color w:val="000000" w:themeColor="text1"/>
                <w:highlight w:val="yellow"/>
              </w:rPr>
            </w:pPr>
            <w:r w:rsidRPr="003A46E5">
              <w:rPr>
                <w:rFonts w:cs="Calibri"/>
                <w:color w:val="000000" w:themeColor="text1"/>
              </w:rPr>
              <w:t>Écrasement/Renversement lors du travail, du déplacement ou de l’entretien</w:t>
            </w:r>
          </w:p>
        </w:tc>
      </w:tr>
      <w:tr w:rsidR="004B6744" w14:paraId="3979F2B6" w14:textId="77777777" w:rsidTr="003A46E5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2EB3E32F" w14:textId="77777777" w:rsidR="004B6744" w:rsidRPr="00A21564" w:rsidRDefault="004B6744" w:rsidP="004B6744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461F3FBD" w14:textId="77777777" w:rsidR="004B6744" w:rsidRPr="004E2D89" w:rsidRDefault="004B6744" w:rsidP="004B6744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085A36">
              <w:rPr>
                <w:rFonts w:cs="Calibri"/>
                <w:b/>
                <w:bCs/>
                <w:sz w:val="24"/>
                <w:szCs w:val="24"/>
              </w:rPr>
              <w:t>Chute de plain-pied</w:t>
            </w:r>
          </w:p>
        </w:tc>
        <w:tc>
          <w:tcPr>
            <w:tcW w:w="7371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37DD224F" w14:textId="534C6F82" w:rsidR="004B6744" w:rsidRPr="003A46E5" w:rsidRDefault="004B6744" w:rsidP="004B6744">
            <w:pPr>
              <w:spacing w:before="80" w:after="80"/>
              <w:ind w:left="227" w:right="227"/>
              <w:rPr>
                <w:rFonts w:cs="Calibri"/>
              </w:rPr>
            </w:pPr>
            <w:r w:rsidRPr="003A46E5">
              <w:t>Due à l’état du terrain ou à son encombrement (câbles, outils, matériaux)</w:t>
            </w:r>
          </w:p>
        </w:tc>
      </w:tr>
      <w:tr w:rsidR="004B6744" w14:paraId="29474173" w14:textId="77777777" w:rsidTr="003A46E5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77D9F283" w14:textId="77777777" w:rsidR="004B6744" w:rsidRPr="00A21564" w:rsidRDefault="004B6744" w:rsidP="004B6744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7F397E9A" w14:textId="77777777" w:rsidR="004B6744" w:rsidRPr="004E2D89" w:rsidRDefault="004B6744" w:rsidP="004B6744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085A36">
              <w:rPr>
                <w:rFonts w:cs="Calibri"/>
                <w:b/>
                <w:bCs/>
                <w:sz w:val="24"/>
                <w:szCs w:val="24"/>
              </w:rPr>
              <w:t>Circulation</w:t>
            </w:r>
          </w:p>
        </w:tc>
        <w:tc>
          <w:tcPr>
            <w:tcW w:w="7371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5BBAD341" w14:textId="6F3D8010" w:rsidR="004B6744" w:rsidRPr="003A46E5" w:rsidRDefault="004B6744" w:rsidP="004B6744">
            <w:pPr>
              <w:spacing w:before="80" w:after="80"/>
              <w:ind w:left="227" w:right="227"/>
              <w:rPr>
                <w:rFonts w:cs="Calibri"/>
                <w:color w:val="000000" w:themeColor="text1"/>
              </w:rPr>
            </w:pPr>
            <w:r w:rsidRPr="003A46E5">
              <w:rPr>
                <w:rFonts w:cs="Calibri"/>
                <w:color w:val="000000" w:themeColor="text1"/>
              </w:rPr>
              <w:t>Écrasement, coincement, collision avec un véhicule/ une personne lors du travail</w:t>
            </w:r>
          </w:p>
        </w:tc>
      </w:tr>
      <w:tr w:rsidR="004B6744" w14:paraId="740E520F" w14:textId="77777777" w:rsidTr="003A46E5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1DE946BE" w14:textId="77777777" w:rsidR="004B6744" w:rsidRPr="00A21564" w:rsidRDefault="004B6744" w:rsidP="004B6744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194B9B67" w14:textId="77777777" w:rsidR="004B6744" w:rsidRPr="004E2D89" w:rsidRDefault="004B6744" w:rsidP="004B6744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Manutention</w:t>
            </w:r>
          </w:p>
        </w:tc>
        <w:tc>
          <w:tcPr>
            <w:tcW w:w="7371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049570A0" w14:textId="0DA5906E" w:rsidR="004B6744" w:rsidRPr="003A46E5" w:rsidRDefault="004B6744" w:rsidP="004B6744">
            <w:pPr>
              <w:spacing w:before="80" w:after="80"/>
              <w:ind w:left="227" w:right="227"/>
              <w:rPr>
                <w:rFonts w:cs="Calibri"/>
                <w:color w:val="000000" w:themeColor="text1"/>
              </w:rPr>
            </w:pPr>
            <w:r w:rsidRPr="003A46E5">
              <w:rPr>
                <w:rFonts w:cstheme="minorHAnsi"/>
                <w:noProof/>
                <w:color w:val="000000" w:themeColor="text1"/>
              </w:rPr>
              <w:t>Trouble Musculo-Squelettique (tendinite, lombalgie) dû à</w:t>
            </w:r>
            <w:r w:rsidRPr="003A46E5">
              <w:rPr>
                <w:rFonts w:cs="Calibri"/>
                <w:color w:val="000000" w:themeColor="text1"/>
              </w:rPr>
              <w:t xml:space="preserve"> la manipulation de la machine ; posture de travail inadaptée ; mouvements répétitifs ; maintien avec force</w:t>
            </w:r>
          </w:p>
        </w:tc>
      </w:tr>
    </w:tbl>
    <w:p w14:paraId="3B3D728A" w14:textId="391582C1" w:rsidR="005661DC" w:rsidRDefault="004B6744"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094601C1" wp14:editId="0C52FA18">
                <wp:simplePos x="0" y="0"/>
                <wp:positionH relativeFrom="margin">
                  <wp:align>center</wp:align>
                </wp:positionH>
                <wp:positionV relativeFrom="paragraph">
                  <wp:posOffset>656046</wp:posOffset>
                </wp:positionV>
                <wp:extent cx="6967855" cy="1007745"/>
                <wp:effectExtent l="0" t="0" r="4445" b="1905"/>
                <wp:wrapNone/>
                <wp:docPr id="976612755" name="Groupe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67855" cy="1007745"/>
                          <a:chOff x="0" y="0"/>
                          <a:chExt cx="6967855" cy="1007745"/>
                        </a:xfrm>
                      </wpg:grpSpPr>
                      <pic:pic xmlns:pic="http://schemas.openxmlformats.org/drawingml/2006/picture">
                        <pic:nvPicPr>
                          <pic:cNvPr id="10" name="Image 8" descr="Une image contenant texte, signe, clipart&#10;&#10;Description générée automatiquement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766060" y="0"/>
                            <a:ext cx="1154430" cy="10077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64689446" name="Image 13" descr="Une image contenant signe, triangle, Panneau de signalisation&#10;&#10;Description générée automatiquement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290060" y="0"/>
                            <a:ext cx="1151890" cy="10077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08099191" name="Image 14" descr="Une image contenant signe, Panneau de signalisation&#10;&#10;Description générée automatiquement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814060" y="0"/>
                            <a:ext cx="1153795" cy="10077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3550678" name="Image 16" descr="Une image contenant Graphique, Police, jaune, conception&#10;&#10;Description générée automatiquement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7745" cy="10077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13807528" name="Image 15" descr="Une image contenant Graphique, symbole, capture d’écran, jaune&#10;&#10;Description générée automatiquement"/>
                          <pic:cNvPicPr>
                            <a:picLocks noChangeAspect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79220" y="0"/>
                            <a:ext cx="1022985" cy="10077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366B333" id="Groupe 2" o:spid="_x0000_s1026" style="position:absolute;margin-left:0;margin-top:51.65pt;width:548.65pt;height:79.35pt;z-index:251671552;mso-position-horizontal:center;mso-position-horizontal-relative:margin" coordsize="69678,1007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">
                <v:shape id="Image 8" o:spid="_x0000_s1027" type="#_x0000_t75" alt="Une image contenant texte, signe, clipart&#10;&#10;Description générée automatiquement" style="position:absolute;left:27660;width:11544;height:100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">
                  <v:imagedata r:id="rId18" o:title="Une image contenant texte, signe, clipart&#10;&#10;Description générée automatiquement"/>
                </v:shape>
                <v:shape id="Image 13" o:spid="_x0000_s1028" type="#_x0000_t75" alt="Une image contenant signe, triangle, Panneau de signalisation&#10;&#10;Description générée automatiquement" style="position:absolute;left:42900;width:11519;height:100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">
                  <v:imagedata r:id="rId19" o:title="Une image contenant signe, triangle, Panneau de signalisation&#10;&#10;Description générée automatiquement"/>
                </v:shape>
                <v:shape id="Image 14" o:spid="_x0000_s1029" type="#_x0000_t75" alt="Une image contenant signe, Panneau de signalisation&#10;&#10;Description générée automatiquement" style="position:absolute;left:58140;width:11538;height:100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">
                  <v:imagedata r:id="rId20" o:title="Une image contenant signe, Panneau de signalisation&#10;&#10;Description générée automatiquement"/>
                </v:shape>
                <v:shape id="Image 16" o:spid="_x0000_s1030" type="#_x0000_t75" alt="Une image contenant Graphique, Police, jaune, conception&#10;&#10;Description générée automatiquement" style="position:absolute;width:10077;height:100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">
                  <v:imagedata r:id="rId21" o:title="Une image contenant Graphique, Police, jaune, conception&#10;&#10;Description générée automatiquement"/>
                </v:shape>
                <v:shape id="Image 15" o:spid="_x0000_s1031" type="#_x0000_t75" alt="Une image contenant Graphique, symbole, capture d’écran, jaune&#10;&#10;Description générée automatiquement" style="position:absolute;left:13792;width:10230;height:100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">
                  <v:imagedata r:id="rId22" o:title="Une image contenant Graphique, symbole, capture d’écran, jaune&#10;&#10;Description générée automatiquement"/>
                </v:shape>
                <w10:wrap anchorx="margin"/>
              </v:group>
            </w:pict>
          </mc:Fallback>
        </mc:AlternateContent>
      </w:r>
      <w:r w:rsidR="005661DC">
        <w:br w:type="page"/>
      </w:r>
    </w:p>
    <w:tbl>
      <w:tblPr>
        <w:tblStyle w:val="Grilledutableau"/>
        <w:tblW w:w="11902" w:type="dxa"/>
        <w:jc w:val="center"/>
        <w:tblBorders>
          <w:top w:val="single" w:sz="4" w:space="0" w:color="2E74B5" w:themeColor="accent5" w:themeShade="BF"/>
          <w:left w:val="single" w:sz="4" w:space="0" w:color="2E74B5" w:themeColor="accent5" w:themeShade="BF"/>
          <w:bottom w:val="single" w:sz="4" w:space="0" w:color="2E74B5" w:themeColor="accent5" w:themeShade="BF"/>
          <w:right w:val="single" w:sz="4" w:space="0" w:color="2E74B5" w:themeColor="accent5" w:themeShade="BF"/>
          <w:insideH w:val="single" w:sz="6" w:space="0" w:color="2E74B5" w:themeColor="accent5" w:themeShade="BF"/>
          <w:insideV w:val="single" w:sz="6" w:space="0" w:color="2E74B5" w:themeColor="accent5" w:themeShade="BF"/>
        </w:tblBorders>
        <w:tblLayout w:type="fixed"/>
        <w:tblLook w:val="04A0" w:firstRow="1" w:lastRow="0" w:firstColumn="1" w:lastColumn="0" w:noHBand="0" w:noVBand="1"/>
      </w:tblPr>
      <w:tblGrid>
        <w:gridCol w:w="6301"/>
        <w:gridCol w:w="5601"/>
      </w:tblGrid>
      <w:tr w:rsidR="00026D7B" w14:paraId="4C9D648A" w14:textId="77777777" w:rsidTr="003A46E5">
        <w:trPr>
          <w:trHeight w:val="993"/>
          <w:jc w:val="center"/>
        </w:trPr>
        <w:tc>
          <w:tcPr>
            <w:tcW w:w="11902" w:type="dxa"/>
            <w:gridSpan w:val="2"/>
            <w:tcBorders>
              <w:top w:val="nil"/>
              <w:bottom w:val="single" w:sz="4" w:space="0" w:color="2E74B5" w:themeColor="accent5" w:themeShade="BF"/>
            </w:tcBorders>
            <w:shd w:val="clear" w:color="auto" w:fill="2E74B5" w:themeFill="accent5" w:themeFillShade="BF"/>
          </w:tcPr>
          <w:p w14:paraId="584AE76F" w14:textId="413F75B4" w:rsidR="00026D7B" w:rsidRPr="00DE7861" w:rsidRDefault="00026D7B" w:rsidP="00026D7B">
            <w:pPr>
              <w:spacing w:before="240" w:after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</w:pPr>
            <w:r w:rsidRPr="00026D7B">
              <w:rPr>
                <w:rFonts w:asciiTheme="minorHAnsi" w:hAnsiTheme="minorHAnsi" w:cstheme="minorHAnsi"/>
                <w:b/>
                <w:bCs/>
                <w:color w:val="FFFFFF" w:themeColor="background1"/>
                <w:sz w:val="44"/>
                <w:szCs w:val="44"/>
              </w:rPr>
              <w:lastRenderedPageBreak/>
              <w:t>TRANSPALETTE MANUEL - FICHE MACHINE</w:t>
            </w:r>
          </w:p>
        </w:tc>
      </w:tr>
      <w:tr w:rsidR="00E6564F" w14:paraId="694A14AD" w14:textId="77777777" w:rsidTr="003A46E5">
        <w:trPr>
          <w:trHeight w:val="410"/>
          <w:jc w:val="center"/>
        </w:trPr>
        <w:tc>
          <w:tcPr>
            <w:tcW w:w="11902" w:type="dxa"/>
            <w:gridSpan w:val="2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4D26EC75" w14:textId="77777777" w:rsidR="00E6564F" w:rsidRPr="00D90E8A" w:rsidRDefault="00E6564F" w:rsidP="002E0B80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sz w:val="36"/>
                <w:szCs w:val="36"/>
              </w:rPr>
            </w:pPr>
            <w:r w:rsidRPr="00D90E8A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36"/>
                <w:szCs w:val="36"/>
              </w:rPr>
              <w:t>INSTRUCTIONS</w:t>
            </w:r>
          </w:p>
        </w:tc>
      </w:tr>
      <w:tr w:rsidR="00E6564F" w:rsidRPr="00F903CD" w14:paraId="0A186C78" w14:textId="77777777" w:rsidTr="003A46E5">
        <w:trPr>
          <w:trHeight w:val="12957"/>
          <w:jc w:val="center"/>
        </w:trPr>
        <w:tc>
          <w:tcPr>
            <w:tcW w:w="11902" w:type="dxa"/>
            <w:gridSpan w:val="2"/>
            <w:tcBorders>
              <w:top w:val="single" w:sz="4" w:space="0" w:color="2E74B5" w:themeColor="accent5" w:themeShade="BF"/>
              <w:left w:val="nil"/>
              <w:bottom w:val="single" w:sz="4" w:space="0" w:color="AEAAAA" w:themeColor="background2" w:themeShade="BF"/>
              <w:right w:val="nil"/>
            </w:tcBorders>
          </w:tcPr>
          <w:p w14:paraId="5A081853" w14:textId="15E0082A" w:rsidR="00E6564F" w:rsidRPr="001F36A8" w:rsidRDefault="00E6564F" w:rsidP="002E0B80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0048" behindDoc="0" locked="0" layoutInCell="1" allowOverlap="1" wp14:anchorId="4F74E784" wp14:editId="3A1A3494">
                      <wp:simplePos x="0" y="0"/>
                      <wp:positionH relativeFrom="margin">
                        <wp:posOffset>62774</wp:posOffset>
                      </wp:positionH>
                      <wp:positionV relativeFrom="paragraph">
                        <wp:posOffset>209550</wp:posOffset>
                      </wp:positionV>
                      <wp:extent cx="7199630" cy="1766452"/>
                      <wp:effectExtent l="0" t="0" r="20320" b="24765"/>
                      <wp:wrapNone/>
                      <wp:docPr id="7" name="Groupe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766452"/>
                                <a:chOff x="0" y="-7502"/>
                                <a:chExt cx="7416800" cy="2086270"/>
                              </a:xfrm>
                            </wpg:grpSpPr>
                            <wps:wsp>
                              <wps:cNvPr id="31" name="Rectangle : coins arrondis 31"/>
                              <wps:cNvSpPr/>
                              <wps:spPr>
                                <a:xfrm>
                                  <a:off x="0" y="0"/>
                                  <a:ext cx="7416800" cy="2078768"/>
                                </a:xfrm>
                                <a:prstGeom prst="roundRect">
                                  <a:avLst>
                                    <a:gd name="adj" fmla="val 13856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D71D157" w14:textId="77777777" w:rsidR="00E6564F" w:rsidRPr="007B2B09" w:rsidRDefault="00E6564F" w:rsidP="00E6564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7B2B0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Manipulation de la machine par une </w:t>
                                    </w:r>
                                    <w:r w:rsidRPr="007B2B0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personne formée</w:t>
                                    </w:r>
                                    <w:r w:rsidRPr="007B2B0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3278A9A2" w14:textId="77777777" w:rsidR="00E6564F" w:rsidRPr="007B2B09" w:rsidRDefault="00E6564F" w:rsidP="00E6564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7B2B0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Respecter les </w:t>
                                    </w:r>
                                    <w:r w:rsidRPr="007B2B0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prescriptions de sécurité</w:t>
                                    </w:r>
                                    <w:r w:rsidRPr="007B2B0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du fabricant et les </w:t>
                                    </w:r>
                                    <w:r w:rsidRPr="007B2B0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consignes supplémentaires</w:t>
                                    </w:r>
                                    <w:r w:rsidRPr="007B2B0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fixées par l’employeur ;</w:t>
                                    </w:r>
                                  </w:p>
                                  <w:p w14:paraId="45281D05" w14:textId="77777777" w:rsidR="00E6564F" w:rsidRPr="007B2B09" w:rsidRDefault="00E6564F" w:rsidP="00E6564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7B2B0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Assurer la </w:t>
                                    </w:r>
                                    <w:r w:rsidRPr="007B2B0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maintenance de la machine</w:t>
                                    </w:r>
                                    <w:r w:rsidRPr="007B2B0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5A39335E" w14:textId="6B2B4F6B" w:rsidR="00E6564F" w:rsidRPr="007B2B09" w:rsidRDefault="00E6564F" w:rsidP="00FD5157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7B2B0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Maintenir la présence ET le </w:t>
                                    </w:r>
                                    <w:r w:rsidRPr="007B2B0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bon état des dispositifs de sécurité</w:t>
                                    </w:r>
                                    <w:r w:rsidR="009F0DFF" w:rsidRPr="007B2B0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puis</w:t>
                                    </w:r>
                                    <w:r w:rsidR="009F0DFF" w:rsidRPr="007B2B0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les tester</w:t>
                                    </w:r>
                                    <w:r w:rsidRPr="007B2B09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</w:t>
                                    </w:r>
                                    <w:r w:rsidRPr="007B2B0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;</w:t>
                                    </w:r>
                                  </w:p>
                                  <w:p w14:paraId="5F748EAA" w14:textId="77777777" w:rsidR="00E6564F" w:rsidRPr="007B2B09" w:rsidRDefault="00E6564F" w:rsidP="00E6564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7B2B0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Instaurer un </w:t>
                                    </w:r>
                                    <w:r w:rsidRPr="007B2B0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périmètre de sécurité</w:t>
                                    </w:r>
                                    <w:r w:rsidRPr="007B2B0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(ou zone de travail) et interdire cette zone au public ;</w:t>
                                    </w:r>
                                  </w:p>
                                  <w:p w14:paraId="1ACC77F8" w14:textId="77777777" w:rsidR="00E6564F" w:rsidRPr="007B2B09" w:rsidRDefault="00E6564F" w:rsidP="00E6564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7B2B0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Ne pas </w:t>
                                    </w:r>
                                    <w:r w:rsidRPr="007B2B0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fumer</w:t>
                                    </w:r>
                                    <w:r w:rsidRPr="007B2B0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ni utiliser son </w:t>
                                    </w:r>
                                    <w:r w:rsidRPr="007B2B0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téléphone</w:t>
                                    </w:r>
                                    <w:r w:rsidRPr="007B2B0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pendant l’utilisation de la machine, … ;</w:t>
                                    </w:r>
                                  </w:p>
                                  <w:p w14:paraId="3123369E" w14:textId="77777777" w:rsidR="00E6564F" w:rsidRPr="007B2B09" w:rsidRDefault="00E6564F" w:rsidP="00E6564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7B2B09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Porter des</w:t>
                                    </w:r>
                                    <w:r w:rsidRPr="007B2B09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vêtements ajustés </w:t>
                                    </w:r>
                                    <w:r w:rsidRPr="007B2B09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(sans cordons, sans écharpe),</w:t>
                                    </w:r>
                                    <w:r w:rsidRPr="007B2B09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pas de bijoux, </w:t>
                                    </w:r>
                                    <w:r w:rsidRPr="007B2B09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et </w:t>
                                    </w:r>
                                    <w:r w:rsidRPr="007B2B09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cheveux longs attachés</w:t>
                                    </w:r>
                                    <w:r w:rsidRPr="007B2B09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2EF316DA" w14:textId="77777777" w:rsidR="00E6564F" w:rsidRPr="007B2B09" w:rsidRDefault="00E6564F" w:rsidP="00E6564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7B2B0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Mettre les </w:t>
                                    </w:r>
                                    <w:r w:rsidRPr="007B2B0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Équipements de protection individuelle</w:t>
                                    </w:r>
                                    <w:r w:rsidRPr="007B2B0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nécessaires.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48" name="Rectangle : avec coins arrondis en haut 2148"/>
                              <wps:cNvSpPr/>
                              <wps:spPr>
                                <a:xfrm rot="16200000">
                                  <a:off x="-686581" y="690193"/>
                                  <a:ext cx="2086270" cy="690880"/>
                                </a:xfrm>
                                <a:prstGeom prst="round2SameRect">
                                  <a:avLst>
                                    <a:gd name="adj1" fmla="val 40374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9EE67C2" w14:textId="77777777" w:rsidR="00E6564F" w:rsidRPr="00BB372F" w:rsidRDefault="00E6564F" w:rsidP="00E6564F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 w:rsidRPr="00BB372F"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En toute situation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F74E784" id="Groupe 7" o:spid="_x0000_s1026" style="position:absolute;left:0;text-align:left;margin-left:4.95pt;margin-top:16.5pt;width:566.9pt;height:139.1pt;z-index:251650048;mso-position-horizontal-relative:margin;mso-width-relative:margin;mso-height-relative:margin" coordorigin=",-75" coordsize="74168,208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">
                      <v:roundrect id="Rectangle : coins arrondis 31" o:spid="_x0000_s1027" style="position:absolute;width:74168;height:20787;visibility:visible;mso-wrap-style:square;v-text-anchor:middle" arcsize="908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1D71D157" w14:textId="77777777" w:rsidR="00E6564F" w:rsidRPr="007B2B09" w:rsidRDefault="00E6564F" w:rsidP="00E6564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7B2B09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Manipulation de la machine par une </w:t>
                              </w:r>
                              <w:r w:rsidRPr="007B2B09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personne formée</w:t>
                              </w:r>
                              <w:r w:rsidRPr="007B2B09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3278A9A2" w14:textId="77777777" w:rsidR="00E6564F" w:rsidRPr="007B2B09" w:rsidRDefault="00E6564F" w:rsidP="00E6564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7B2B09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Respecter les </w:t>
                              </w:r>
                              <w:r w:rsidRPr="007B2B09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prescriptions de sécurité</w:t>
                              </w:r>
                              <w:r w:rsidRPr="007B2B09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du fabricant et les </w:t>
                              </w:r>
                              <w:r w:rsidRPr="007B2B09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consignes supplémentaires</w:t>
                              </w:r>
                              <w:r w:rsidRPr="007B2B09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fixées par l’employeur ;</w:t>
                              </w:r>
                            </w:p>
                            <w:p w14:paraId="45281D05" w14:textId="77777777" w:rsidR="00E6564F" w:rsidRPr="007B2B09" w:rsidRDefault="00E6564F" w:rsidP="00E6564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7B2B09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Assurer la </w:t>
                              </w:r>
                              <w:r w:rsidRPr="007B2B09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maintenance de la machine</w:t>
                              </w:r>
                              <w:r w:rsidRPr="007B2B09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5A39335E" w14:textId="6B2B4F6B" w:rsidR="00E6564F" w:rsidRPr="007B2B09" w:rsidRDefault="00E6564F" w:rsidP="00FD5157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7B2B09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Maintenir la présence ET le </w:t>
                              </w:r>
                              <w:r w:rsidRPr="007B2B09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bon état des dispositifs de sécurité</w:t>
                              </w:r>
                              <w:r w:rsidR="009F0DFF" w:rsidRPr="007B2B09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puis</w:t>
                              </w:r>
                              <w:r w:rsidR="009F0DFF" w:rsidRPr="007B2B09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les tester</w:t>
                              </w:r>
                              <w:r w:rsidRPr="007B2B09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 w:rsidRPr="007B2B09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;</w:t>
                              </w:r>
                            </w:p>
                            <w:p w14:paraId="5F748EAA" w14:textId="77777777" w:rsidR="00E6564F" w:rsidRPr="007B2B09" w:rsidRDefault="00E6564F" w:rsidP="00E6564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7B2B09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Instaurer un </w:t>
                              </w:r>
                              <w:r w:rsidRPr="007B2B09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périmètre de sécurité</w:t>
                              </w:r>
                              <w:r w:rsidRPr="007B2B09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(ou zone de travail) et interdire cette zone au public ;</w:t>
                              </w:r>
                            </w:p>
                            <w:p w14:paraId="1ACC77F8" w14:textId="77777777" w:rsidR="00E6564F" w:rsidRPr="007B2B09" w:rsidRDefault="00E6564F" w:rsidP="00E6564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7B2B09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Ne pas </w:t>
                              </w:r>
                              <w:r w:rsidRPr="007B2B09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fumer</w:t>
                              </w:r>
                              <w:r w:rsidRPr="007B2B09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ni utiliser son </w:t>
                              </w:r>
                              <w:r w:rsidRPr="007B2B09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téléphone</w:t>
                              </w:r>
                              <w:r w:rsidRPr="007B2B09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pendant l’utilisation de la machine, … ;</w:t>
                              </w:r>
                            </w:p>
                            <w:p w14:paraId="3123369E" w14:textId="77777777" w:rsidR="00E6564F" w:rsidRPr="007B2B09" w:rsidRDefault="00E6564F" w:rsidP="00E6564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7B2B09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>Porter des</w:t>
                              </w:r>
                              <w:r w:rsidRPr="007B2B09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vêtements ajustés </w:t>
                              </w:r>
                              <w:r w:rsidRPr="007B2B09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>(sans cordons, sans écharpe),</w:t>
                              </w:r>
                              <w:r w:rsidRPr="007B2B09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pas de bijoux, </w:t>
                              </w:r>
                              <w:r w:rsidRPr="007B2B09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et </w:t>
                              </w:r>
                              <w:r w:rsidRPr="007B2B09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cheveux longs attachés</w:t>
                              </w:r>
                              <w:r w:rsidRPr="007B2B09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2EF316DA" w14:textId="77777777" w:rsidR="00E6564F" w:rsidRPr="007B2B09" w:rsidRDefault="00E6564F" w:rsidP="00E6564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7B2B09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Mettre les </w:t>
                              </w:r>
                              <w:r w:rsidRPr="007B2B09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Équipements de protection individuelle</w:t>
                              </w:r>
                              <w:r w:rsidRPr="007B2B09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nécessaires.</w:t>
                              </w:r>
                            </w:p>
                          </w:txbxContent>
                        </v:textbox>
                      </v:roundrect>
                      <v:shape id="Rectangle : avec coins arrondis en haut 2148" o:spid="_x0000_s1028" style="position:absolute;left:-6866;top:6902;width:20862;height:6908;rotation:-90;visibility:visible;mso-wrap-style:square;v-text-anchor:middle" coordsize="208627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" adj="-11796480,,5400" path="m278936,l1807334,v154052,,278936,124884,278936,278936l2086270,690880r,l,690880r,l,278936c,124884,124884,,278936,xe" fillcolor="#2f5496 [2404]" strokecolor="#1f3763 [1604]" strokeweight="1pt">
                        <v:stroke joinstyle="miter"/>
                        <v:formulas/>
                        <v:path arrowok="t" o:connecttype="custom" o:connectlocs="278936,0;1807334,0;2086270,278936;2086270,690880;2086270,690880;0,690880;0,690880;0,278936;278936,0" o:connectangles="0,0,0,0,0,0,0,0,0" textboxrect="0,0,2086270,690880"/>
                        <v:textbox>
                          <w:txbxContent>
                            <w:p w14:paraId="79EE67C2" w14:textId="77777777" w:rsidR="00E6564F" w:rsidRPr="00BB372F" w:rsidRDefault="00E6564F" w:rsidP="00E6564F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 w:rsidRPr="00BB372F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En toute situation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  <w:p w14:paraId="0399FC13" w14:textId="77777777" w:rsidR="00E6564F" w:rsidRPr="001F36A8" w:rsidRDefault="00E6564F" w:rsidP="002E0B80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</w:p>
          <w:p w14:paraId="45682929" w14:textId="77777777" w:rsidR="00E6564F" w:rsidRPr="001F36A8" w:rsidRDefault="00E6564F" w:rsidP="002E0B80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  <w:p w14:paraId="47FFF5F1" w14:textId="77777777" w:rsidR="00E6564F" w:rsidRDefault="00E6564F" w:rsidP="002E0B80">
            <w:pPr>
              <w:rPr>
                <w:rFonts w:asciiTheme="minorHAnsi" w:eastAsia="Microsoft YaHei UI" w:hAnsiTheme="minorHAnsi" w:cstheme="minorHAnsi"/>
              </w:rPr>
            </w:pPr>
          </w:p>
          <w:p w14:paraId="418AF58B" w14:textId="77777777" w:rsidR="00E6564F" w:rsidRDefault="00E6564F" w:rsidP="002E0B80">
            <w:pPr>
              <w:rPr>
                <w:rFonts w:asciiTheme="minorHAnsi" w:eastAsia="Microsoft YaHei UI" w:hAnsiTheme="minorHAnsi" w:cstheme="minorHAnsi"/>
              </w:rPr>
            </w:pPr>
          </w:p>
          <w:p w14:paraId="0AFAAAEB" w14:textId="77777777" w:rsidR="00E6564F" w:rsidRDefault="00E6564F" w:rsidP="002E0B80">
            <w:pPr>
              <w:rPr>
                <w:rFonts w:asciiTheme="minorHAnsi" w:eastAsia="Microsoft YaHei UI" w:hAnsiTheme="minorHAnsi" w:cstheme="minorHAnsi"/>
              </w:rPr>
            </w:pPr>
          </w:p>
          <w:p w14:paraId="4D7BAF8B" w14:textId="2E12AFA3" w:rsidR="00E6564F" w:rsidRDefault="007B2B09" w:rsidP="002E0B80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1072" behindDoc="0" locked="0" layoutInCell="1" allowOverlap="1" wp14:anchorId="58AA74A2" wp14:editId="6B491D37">
                      <wp:simplePos x="0" y="0"/>
                      <wp:positionH relativeFrom="margin">
                        <wp:posOffset>64679</wp:posOffset>
                      </wp:positionH>
                      <wp:positionV relativeFrom="paragraph">
                        <wp:posOffset>279400</wp:posOffset>
                      </wp:positionV>
                      <wp:extent cx="7198706" cy="1090561"/>
                      <wp:effectExtent l="0" t="0" r="21590" b="14605"/>
                      <wp:wrapNone/>
                      <wp:docPr id="8" name="Groupe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8706" cy="1090561"/>
                                <a:chOff x="15070" y="240110"/>
                                <a:chExt cx="7415530" cy="2237253"/>
                              </a:xfrm>
                            </wpg:grpSpPr>
                            <wps:wsp>
                              <wps:cNvPr id="2144" name="Rectangle : coins arrondis 2144"/>
                              <wps:cNvSpPr/>
                              <wps:spPr>
                                <a:xfrm>
                                  <a:off x="15070" y="240110"/>
                                  <a:ext cx="7415530" cy="2237253"/>
                                </a:xfrm>
                                <a:prstGeom prst="roundRect">
                                  <a:avLst>
                                    <a:gd name="adj" fmla="val 14530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3920C70" w14:textId="77777777" w:rsidR="00E6564F" w:rsidRPr="007B2B09" w:rsidRDefault="00E6564F" w:rsidP="00E6564F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7B2B09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Faire une </w:t>
                                    </w:r>
                                    <w:r w:rsidRPr="007B2B0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reconnaissance </w:t>
                                    </w:r>
                                    <w:r w:rsidRPr="007B2B09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de la zone de travail </w:t>
                                    </w:r>
                                    <w:r w:rsidRPr="007B2B09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et </w:t>
                                    </w:r>
                                    <w:r w:rsidRPr="007B2B09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enlever </w:t>
                                    </w:r>
                                    <w:r w:rsidRPr="007B2B09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tous les </w:t>
                                    </w:r>
                                    <w:r w:rsidRPr="007B2B09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objets</w:t>
                                    </w:r>
                                    <w:r w:rsidRPr="007B2B09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qui pourraient être</w:t>
                                    </w:r>
                                    <w:r w:rsidRPr="007B2B09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gênants </w:t>
                                    </w:r>
                                    <w:r w:rsidRPr="007B2B09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ou</w:t>
                                    </w:r>
                                    <w:r w:rsidRPr="007B2B09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projetés</w:t>
                                    </w:r>
                                    <w:r w:rsidRPr="007B2B09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03595DA6" w14:textId="7F4A899B" w:rsidR="00E6564F" w:rsidRPr="007B2B09" w:rsidRDefault="00E6564F" w:rsidP="00E6564F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7B2B09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Vérifier le </w:t>
                                    </w:r>
                                    <w:r w:rsidRPr="007B2B0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bon état de la machine </w:t>
                                    </w:r>
                                    <w:r w:rsidRPr="007B2B09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(lubrification, </w:t>
                                    </w:r>
                                    <w:r w:rsidR="0071707A" w:rsidRPr="007B2B09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frein de parking, </w:t>
                                    </w:r>
                                    <w:r w:rsidR="00FF6194" w:rsidRPr="007B2B09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état des roues</w:t>
                                    </w:r>
                                    <w:r w:rsidR="00CC6033" w:rsidRPr="007B2B09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, des fixations</w:t>
                                    </w:r>
                                    <w:r w:rsidR="00380E67" w:rsidRPr="007B2B09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…</w:t>
                                    </w:r>
                                    <w:r w:rsidRPr="007B2B09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)</w:t>
                                    </w:r>
                                    <w:r w:rsidRPr="007B2B0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;</w:t>
                                    </w:r>
                                  </w:p>
                                  <w:p w14:paraId="4BC7A25B" w14:textId="0B746D53" w:rsidR="00E6564F" w:rsidRPr="007B2B09" w:rsidRDefault="00E6564F" w:rsidP="00E6564F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7B2B09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Contrôler le </w:t>
                                    </w:r>
                                    <w:r w:rsidRPr="007B2B0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bon fonctionnement des commandes</w:t>
                                    </w:r>
                                    <w:r w:rsidRPr="007B2B09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0" name="Rectangle : avec coins arrondis en haut 2150"/>
                              <wps:cNvSpPr/>
                              <wps:spPr>
                                <a:xfrm rot="16200000">
                                  <a:off x="-764997" y="1020952"/>
                                  <a:ext cx="2236430" cy="675075"/>
                                </a:xfrm>
                                <a:prstGeom prst="round2SameRect">
                                  <a:avLst>
                                    <a:gd name="adj1" fmla="val 23901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568A661" w14:textId="77777777" w:rsidR="00E6564F" w:rsidRPr="00BB372F" w:rsidRDefault="00E6564F" w:rsidP="00E6564F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Avant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8AA74A2" id="Groupe 8" o:spid="_x0000_s1029" style="position:absolute;margin-left:5.1pt;margin-top:22pt;width:566.85pt;height:85.85pt;z-index:251651072;mso-position-horizontal-relative:margin;mso-width-relative:margin;mso-height-relative:margin" coordorigin="150,2401" coordsize="74155,223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">
                      <v:roundrect id="Rectangle : coins arrondis 2144" o:spid="_x0000_s1030" style="position:absolute;left:150;top:2401;width:74156;height:22372;visibility:visible;mso-wrap-style:square;v-text-anchor:middle" arcsize="952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" fillcolor="white [3212]" strokecolor="#1f3763 [1604]" strokeweight="1pt">
                        <v:stroke joinstyle="miter"/>
                        <v:textbox>
                          <w:txbxContent>
                            <w:p w14:paraId="63920C70" w14:textId="77777777" w:rsidR="00E6564F" w:rsidRPr="007B2B09" w:rsidRDefault="00E6564F" w:rsidP="00E6564F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7B2B09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Faire une </w:t>
                              </w:r>
                              <w:r w:rsidRPr="007B2B09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reconnaissance </w:t>
                              </w:r>
                              <w:r w:rsidRPr="007B2B09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de la zone de travail </w:t>
                              </w:r>
                              <w:r w:rsidRPr="007B2B09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et </w:t>
                              </w:r>
                              <w:r w:rsidRPr="007B2B09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enlever </w:t>
                              </w:r>
                              <w:r w:rsidRPr="007B2B09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tous les </w:t>
                              </w:r>
                              <w:r w:rsidRPr="007B2B09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objets</w:t>
                              </w:r>
                              <w:r w:rsidRPr="007B2B09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qui pourraient être</w:t>
                              </w:r>
                              <w:r w:rsidRPr="007B2B09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gênants </w:t>
                              </w:r>
                              <w:r w:rsidRPr="007B2B09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>ou</w:t>
                              </w:r>
                              <w:r w:rsidRPr="007B2B09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projetés</w:t>
                              </w:r>
                              <w:r w:rsidRPr="007B2B09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03595DA6" w14:textId="7F4A899B" w:rsidR="00E6564F" w:rsidRPr="007B2B09" w:rsidRDefault="00E6564F" w:rsidP="00E6564F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7B2B09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Vérifier le </w:t>
                              </w:r>
                              <w:r w:rsidRPr="007B2B09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bon état de la machine </w:t>
                              </w:r>
                              <w:r w:rsidRPr="007B2B09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(lubrification, </w:t>
                              </w:r>
                              <w:r w:rsidR="0071707A" w:rsidRPr="007B2B09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frein de parking, </w:t>
                              </w:r>
                              <w:r w:rsidR="00FF6194" w:rsidRPr="007B2B09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état des roues</w:t>
                              </w:r>
                              <w:r w:rsidR="00CC6033" w:rsidRPr="007B2B09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, des fixations</w:t>
                              </w:r>
                              <w:r w:rsidR="00380E67" w:rsidRPr="007B2B09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…</w:t>
                              </w:r>
                              <w:r w:rsidRPr="007B2B09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)</w:t>
                              </w:r>
                              <w:r w:rsidRPr="007B2B09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;</w:t>
                              </w:r>
                            </w:p>
                            <w:p w14:paraId="4BC7A25B" w14:textId="0B746D53" w:rsidR="00E6564F" w:rsidRPr="007B2B09" w:rsidRDefault="00E6564F" w:rsidP="00E6564F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7B2B09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Contrôler le </w:t>
                              </w:r>
                              <w:r w:rsidRPr="007B2B09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bon fonctionnement des commandes</w:t>
                              </w:r>
                              <w:r w:rsidRPr="007B2B09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shape id="Rectangle : avec coins arrondis en haut 2150" o:spid="_x0000_s1031" style="position:absolute;left:-7651;top:10209;width:22365;height:6751;rotation:-90;visibility:visible;mso-wrap-style:square;v-text-anchor:middle" coordsize="2236430,67507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" adj="-11796480,,5400" path="m161350,l2075080,v89111,,161350,72239,161350,161350l2236430,675075r,l,675075r,l,161350c,72239,72239,,161350,xe" fillcolor="#8eaadb [1940]" strokecolor="#1f3763 [1604]" strokeweight="1pt">
                        <v:stroke joinstyle="miter"/>
                        <v:formulas/>
                        <v:path arrowok="t" o:connecttype="custom" o:connectlocs="161350,0;2075080,0;2236430,161350;2236430,675075;2236430,675075;0,675075;0,675075;0,161350;161350,0" o:connectangles="0,0,0,0,0,0,0,0,0" textboxrect="0,0,2236430,675075"/>
                        <v:textbox>
                          <w:txbxContent>
                            <w:p w14:paraId="2568A661" w14:textId="77777777" w:rsidR="00E6564F" w:rsidRPr="00BB372F" w:rsidRDefault="00E6564F" w:rsidP="00E6564F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Avant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  <w:p w14:paraId="1D0A4DDA" w14:textId="0E27F5F0" w:rsidR="00E6564F" w:rsidRDefault="00E6564F" w:rsidP="002E0B80">
            <w:pPr>
              <w:rPr>
                <w:rFonts w:asciiTheme="minorHAnsi" w:eastAsia="Microsoft YaHei UI" w:hAnsiTheme="minorHAnsi" w:cstheme="minorHAnsi"/>
              </w:rPr>
            </w:pPr>
          </w:p>
          <w:p w14:paraId="2F595C51" w14:textId="39537DF4" w:rsidR="00E6564F" w:rsidRDefault="00E6564F" w:rsidP="002E0B80">
            <w:pPr>
              <w:rPr>
                <w:rFonts w:asciiTheme="minorHAnsi" w:eastAsia="Microsoft YaHei UI" w:hAnsiTheme="minorHAnsi" w:cstheme="minorHAnsi"/>
              </w:rPr>
            </w:pPr>
          </w:p>
          <w:p w14:paraId="12376B24" w14:textId="1F383CD1" w:rsidR="00E6564F" w:rsidRDefault="00E6564F" w:rsidP="002E0B80">
            <w:pPr>
              <w:rPr>
                <w:rFonts w:asciiTheme="minorHAnsi" w:eastAsia="Microsoft YaHei UI" w:hAnsiTheme="minorHAnsi" w:cstheme="minorHAnsi"/>
              </w:rPr>
            </w:pPr>
          </w:p>
          <w:p w14:paraId="73160424" w14:textId="2F023757" w:rsidR="00E6564F" w:rsidRDefault="00E6564F" w:rsidP="002E0B80">
            <w:pPr>
              <w:rPr>
                <w:rFonts w:asciiTheme="minorHAnsi" w:eastAsia="Microsoft YaHei UI" w:hAnsiTheme="minorHAnsi" w:cstheme="minorHAnsi"/>
              </w:rPr>
            </w:pPr>
          </w:p>
          <w:p w14:paraId="2EA9BE88" w14:textId="331C2EB5" w:rsidR="00E6564F" w:rsidRDefault="00115E16" w:rsidP="002E0B80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2096" behindDoc="0" locked="0" layoutInCell="1" allowOverlap="1" wp14:anchorId="7BF12B10" wp14:editId="6DD6C109">
                      <wp:simplePos x="0" y="0"/>
                      <wp:positionH relativeFrom="margin">
                        <wp:posOffset>58964</wp:posOffset>
                      </wp:positionH>
                      <wp:positionV relativeFrom="paragraph">
                        <wp:posOffset>10795</wp:posOffset>
                      </wp:positionV>
                      <wp:extent cx="7199630" cy="3208020"/>
                      <wp:effectExtent l="0" t="0" r="20320" b="11430"/>
                      <wp:wrapNone/>
                      <wp:docPr id="9" name="Groupe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3208020"/>
                                <a:chOff x="0" y="-239599"/>
                                <a:chExt cx="7415530" cy="1589162"/>
                              </a:xfrm>
                            </wpg:grpSpPr>
                            <wps:wsp>
                              <wps:cNvPr id="2145" name="Rectangle : coins arrondis 2145"/>
                              <wps:cNvSpPr/>
                              <wps:spPr>
                                <a:xfrm>
                                  <a:off x="0" y="-239599"/>
                                  <a:ext cx="7415530" cy="1589162"/>
                                </a:xfrm>
                                <a:prstGeom prst="roundRect">
                                  <a:avLst>
                                    <a:gd name="adj" fmla="val 5938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5BA0E754" w14:textId="77777777" w:rsidR="003070F3" w:rsidRPr="007B2B09" w:rsidRDefault="003070F3" w:rsidP="003070F3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7B2B0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S’assurer de la </w:t>
                                    </w:r>
                                    <w:r w:rsidRPr="007B2B0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stabilité de la machine</w:t>
                                    </w:r>
                                    <w:r w:rsidRPr="007B2B0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et de son chargement ;</w:t>
                                    </w:r>
                                  </w:p>
                                  <w:p w14:paraId="7E6EEA6C" w14:textId="77777777" w:rsidR="003E15AF" w:rsidRPr="007B2B09" w:rsidRDefault="003E15AF" w:rsidP="003E15AF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80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7B2B09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Veiller à ce que la charge soit </w:t>
                                    </w:r>
                                    <w:r w:rsidRPr="007B2B09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répartie uniformément</w:t>
                                    </w:r>
                                    <w:r w:rsidRPr="007B2B09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sur les fourches (ne jamais soulever avec une seule fourche) ;</w:t>
                                    </w:r>
                                  </w:p>
                                  <w:p w14:paraId="3CF538D6" w14:textId="6254E351" w:rsidR="00AC5264" w:rsidRPr="007B2B09" w:rsidRDefault="007B2B09" w:rsidP="003070F3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7B2B09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É</w:t>
                                    </w:r>
                                    <w:r w:rsidR="00AC5264" w:rsidRPr="007B2B09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viter</w:t>
                                    </w:r>
                                    <w:r w:rsidR="00AC5264" w:rsidRPr="007B2B09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les </w:t>
                                    </w:r>
                                    <w:r w:rsidR="00AC5264" w:rsidRPr="007B2B09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charges hautes</w:t>
                                    </w:r>
                                    <w:r w:rsidR="00AC5264" w:rsidRPr="007B2B09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qui masquent la visibilité vers l'avant (moins de 1,2 m)</w:t>
                                    </w:r>
                                    <w:r w:rsidR="009C719E" w:rsidRPr="007B2B09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391C5E57" w14:textId="2C6FC373" w:rsidR="009C719E" w:rsidRPr="007B2B09" w:rsidRDefault="009C719E" w:rsidP="003070F3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7B2B09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Engager</w:t>
                                    </w:r>
                                    <w:r w:rsidRPr="007B2B09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les </w:t>
                                    </w:r>
                                    <w:r w:rsidRPr="007B2B09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bras de fourche</w:t>
                                    </w:r>
                                    <w:r w:rsidR="003A46E5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s</w:t>
                                    </w:r>
                                    <w:r w:rsidRPr="007B2B09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à fond</w:t>
                                    </w:r>
                                    <w:r w:rsidRPr="007B2B09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sous les charges, ne jamais lever une charge avec un seul bras de fourche ;</w:t>
                                    </w:r>
                                  </w:p>
                                  <w:p w14:paraId="24F3AB93" w14:textId="77777777" w:rsidR="003070F3" w:rsidRPr="007B2B09" w:rsidRDefault="003070F3" w:rsidP="003070F3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7B2B0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Respecter les valeurs limites d’inclinaison, de pente maximale</w:t>
                                    </w:r>
                                    <w:r w:rsidRPr="007B2B09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à ne pas dépasser et de </w:t>
                                    </w:r>
                                    <w:r w:rsidRPr="007B2B09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charges spécifiées</w:t>
                                    </w:r>
                                    <w:r w:rsidRPr="007B2B09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par le constructeur ;</w:t>
                                    </w:r>
                                  </w:p>
                                  <w:p w14:paraId="656C0F99" w14:textId="4F13E150" w:rsidR="007A1E8A" w:rsidRPr="007B2B09" w:rsidRDefault="007A1E8A" w:rsidP="007A1E8A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80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7B2B09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Sur les </w:t>
                                    </w:r>
                                    <w:r w:rsidRPr="007B2B09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pentes</w:t>
                                    </w:r>
                                    <w:r w:rsidRPr="007B2B09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, conduire avec la </w:t>
                                    </w:r>
                                    <w:r w:rsidRPr="007B2B09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charge vers le bas</w:t>
                                    </w:r>
                                    <w:r w:rsidRPr="007B2B09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, dans le sens du plan incliné ; conduire très prudemment et, si nécessaire, se faire aider par une deuxième personne ;</w:t>
                                    </w:r>
                                  </w:p>
                                  <w:p w14:paraId="6C1A80B2" w14:textId="101593DE" w:rsidR="003A5C3B" w:rsidRPr="007B2B09" w:rsidRDefault="007A1E8A" w:rsidP="003A5C3B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80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7B2B09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Ne </w:t>
                                    </w:r>
                                    <w:r w:rsidRPr="007B2B09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jamais </w:t>
                                    </w:r>
                                    <w:r w:rsidR="007B2B09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faire</w:t>
                                    </w:r>
                                    <w:r w:rsidRPr="007B2B09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demi-tour sur une pente</w:t>
                                    </w:r>
                                    <w:r w:rsidRPr="007B2B09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avec un transpalette chargé ; il pourrait se renverser ;</w:t>
                                    </w:r>
                                  </w:p>
                                  <w:p w14:paraId="38C764B6" w14:textId="6E9E2FF1" w:rsidR="00255628" w:rsidRPr="007B2B09" w:rsidRDefault="00255628" w:rsidP="00AA7390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80"/>
                                      <w:jc w:val="both"/>
                                      <w:rPr>
                                        <w:rFonts w:asciiTheme="minorHAnsi" w:eastAsia="Times New Roman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  <w:lang w:val="fr-BE" w:eastAsia="ja-JP"/>
                                      </w:rPr>
                                    </w:pPr>
                                    <w:r w:rsidRPr="007B2B09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Ne placez </w:t>
                                    </w:r>
                                    <w:r w:rsidR="003A5C3B" w:rsidRPr="007B2B09">
                                      <w:rPr>
                                        <w:rFonts w:asciiTheme="minorHAnsi" w:eastAsia="Times New Roman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  <w:lang w:val="fr-BE" w:eastAsia="ja-JP"/>
                                      </w:rPr>
                                      <w:t>en aucun moment les mains ou pieds sous le transpalette</w:t>
                                    </w:r>
                                    <w:r w:rsidR="003A46E5">
                                      <w:rPr>
                                        <w:rFonts w:asciiTheme="minorHAnsi" w:eastAsia="Times New Roman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  <w:lang w:val="fr-BE" w:eastAsia="ja-JP"/>
                                      </w:rPr>
                                      <w:t> ;</w:t>
                                    </w:r>
                                  </w:p>
                                  <w:p w14:paraId="680670FB" w14:textId="558529FE" w:rsidR="003A5C3B" w:rsidRPr="007B2B09" w:rsidRDefault="003A5C3B" w:rsidP="00AA7390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80"/>
                                      <w:jc w:val="both"/>
                                      <w:rPr>
                                        <w:rFonts w:asciiTheme="minorHAnsi" w:eastAsia="Times New Roman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  <w:lang w:val="fr-BE" w:eastAsia="ja-JP"/>
                                      </w:rPr>
                                    </w:pPr>
                                    <w:r w:rsidRPr="007B2B09">
                                      <w:rPr>
                                        <w:rFonts w:asciiTheme="minorHAnsi" w:eastAsia="Times New Roman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  <w:lang w:val="fr-BE" w:eastAsia="ja-JP"/>
                                      </w:rPr>
                                      <w:t xml:space="preserve">Ne jamais </w:t>
                                    </w:r>
                                    <w:r w:rsidR="007B2B09" w:rsidRPr="007B2B09">
                                      <w:rPr>
                                        <w:rFonts w:asciiTheme="minorHAnsi" w:eastAsia="Times New Roman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  <w:lang w:val="fr-BE" w:eastAsia="ja-JP"/>
                                      </w:rPr>
                                      <w:t>laisser</w:t>
                                    </w:r>
                                    <w:r w:rsidR="007B2B09" w:rsidRPr="007B2B09">
                                      <w:rPr>
                                        <w:rFonts w:asciiTheme="minorHAnsi" w:eastAsia="Times New Roman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  <w:lang w:val="fr-BE" w:eastAsia="ja-JP"/>
                                      </w:rPr>
                                      <w:t xml:space="preserve"> </w:t>
                                    </w:r>
                                    <w:r w:rsidRPr="007B2B09">
                                      <w:rPr>
                                        <w:rFonts w:asciiTheme="minorHAnsi" w:eastAsia="Times New Roman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  <w:lang w:val="fr-BE" w:eastAsia="ja-JP"/>
                                      </w:rPr>
                                      <w:t xml:space="preserve">un transpalette chargé en position de levage </w:t>
                                    </w:r>
                                    <w:r w:rsidRPr="007B2B09">
                                      <w:rPr>
                                        <w:rFonts w:asciiTheme="minorHAnsi" w:eastAsia="Times New Roman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  <w:lang w:val="fr-BE" w:eastAsia="ja-JP"/>
                                      </w:rPr>
                                      <w:t>sans surveillance</w:t>
                                    </w:r>
                                    <w:r w:rsidR="00255628" w:rsidRPr="007B2B09">
                                      <w:rPr>
                                        <w:rFonts w:asciiTheme="minorHAnsi" w:eastAsia="Times New Roman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  <w:lang w:val="fr-BE" w:eastAsia="ja-JP"/>
                                      </w:rPr>
                                      <w:t>,</w:t>
                                    </w:r>
                                    <w:r w:rsidRPr="007B2B09">
                                      <w:rPr>
                                        <w:rFonts w:asciiTheme="minorHAnsi" w:eastAsia="Times New Roman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  <w:lang w:val="fr-BE" w:eastAsia="ja-JP"/>
                                      </w:rPr>
                                      <w:t xml:space="preserve"> toujours </w:t>
                                    </w:r>
                                    <w:r w:rsidR="007B2B09" w:rsidRPr="007B2B09">
                                      <w:rPr>
                                        <w:rFonts w:asciiTheme="minorHAnsi" w:eastAsia="Times New Roman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  <w:lang w:val="fr-BE" w:eastAsia="ja-JP"/>
                                      </w:rPr>
                                      <w:t xml:space="preserve">abaisser </w:t>
                                    </w:r>
                                    <w:r w:rsidRPr="007B2B09">
                                      <w:rPr>
                                        <w:rFonts w:asciiTheme="minorHAnsi" w:eastAsia="Times New Roman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  <w:lang w:val="fr-BE" w:eastAsia="ja-JP"/>
                                      </w:rPr>
                                      <w:t>la charge au plancher</w:t>
                                    </w:r>
                                    <w:r w:rsidR="003A46E5">
                                      <w:rPr>
                                        <w:rFonts w:asciiTheme="minorHAnsi" w:eastAsia="Times New Roman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  <w:lang w:val="fr-BE" w:eastAsia="ja-JP"/>
                                      </w:rPr>
                                      <w:t> ;</w:t>
                                    </w:r>
                                  </w:p>
                                  <w:p w14:paraId="5C4273C3" w14:textId="161E88B8" w:rsidR="003A5C3B" w:rsidRPr="007B2B09" w:rsidRDefault="003A5C3B" w:rsidP="003A5C3B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80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7B2B09">
                                      <w:rPr>
                                        <w:rFonts w:asciiTheme="minorHAnsi" w:eastAsia="Times New Roman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  <w:lang w:val="fr-BE" w:eastAsia="ja-JP"/>
                                      </w:rPr>
                                      <w:t>Utiliser les moyens de manutention manuels « au pas », c'est-à-dire à la vitesse de marche d'une personne (3 à 4 km/h), sans virage brusque et interdire formellement le transport de personnes</w:t>
                                    </w:r>
                                    <w:r w:rsidR="003A46E5">
                                      <w:rPr>
                                        <w:rFonts w:asciiTheme="minorHAnsi" w:eastAsia="Times New Roman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  <w:lang w:val="fr-BE" w:eastAsia="ja-JP"/>
                                      </w:rPr>
                                      <w:t> ;</w:t>
                                    </w:r>
                                  </w:p>
                                  <w:p w14:paraId="748C8C00" w14:textId="38A037E9" w:rsidR="007A1E8A" w:rsidRPr="007B2B09" w:rsidRDefault="007A1E8A" w:rsidP="004C35C1">
                                    <w:pPr>
                                      <w:pStyle w:val="Paragraphedeliste"/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7B2B09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Garder une </w:t>
                                    </w:r>
                                    <w:r w:rsidRPr="007B2B09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distance suffisante</w:t>
                                    </w:r>
                                    <w:r w:rsidRPr="007B2B09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par rapport aux dénivelés, surplombs et endroits glissants ;</w:t>
                                    </w:r>
                                  </w:p>
                                  <w:p w14:paraId="46415B4E" w14:textId="39294C79" w:rsidR="00E6564F" w:rsidRPr="007B2B09" w:rsidRDefault="00E6564F" w:rsidP="00E6564F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7B2B09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Prévoir des pauses et si possible des rotations de tâches afin de limiter les troubles physiques liés à l’utilisation</w:t>
                                    </w:r>
                                    <w:r w:rsidRPr="007B2B09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de </w:t>
                                    </w:r>
                                    <w:r w:rsidR="003A46E5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l’équipement </w:t>
                                    </w:r>
                                    <w:r w:rsidRPr="007B2B09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et de maintenir une bonne attention de l’opérateur.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2" name="Rectangle : avec coins arrondis en haut 2152"/>
                              <wps:cNvSpPr/>
                              <wps:spPr>
                                <a:xfrm rot="16200000">
                                  <a:off x="-445871" y="211539"/>
                                  <a:ext cx="1585166" cy="690880"/>
                                </a:xfrm>
                                <a:prstGeom prst="round2SameRect">
                                  <a:avLst>
                                    <a:gd name="adj1" fmla="val 29552"/>
                                    <a:gd name="adj2" fmla="val 0"/>
                                  </a:avLst>
                                </a:prstGeom>
                                <a:solidFill>
                                  <a:srgbClr val="008080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8A5463D" w14:textId="77777777" w:rsidR="00E6564F" w:rsidRPr="00BB372F" w:rsidRDefault="00E6564F" w:rsidP="00E6564F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Pendant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BF12B10" id="Groupe 9" o:spid="_x0000_s1032" style="position:absolute;margin-left:4.65pt;margin-top:.85pt;width:566.9pt;height:252.6pt;z-index:251652096;mso-position-horizontal-relative:margin;mso-width-relative:margin;mso-height-relative:margin" coordorigin=",-2395" coordsize="74155,158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">
                      <v:roundrect id="Rectangle : coins arrondis 2145" o:spid="_x0000_s1033" style="position:absolute;top:-2395;width:74155;height:15890;visibility:visible;mso-wrap-style:square;v-text-anchor:middle" arcsize="389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" fillcolor="white [3212]" strokecolor="#1f3763 [1604]" strokeweight="1pt">
                        <v:stroke joinstyle="miter"/>
                        <v:textbox>
                          <w:txbxContent>
                            <w:p w14:paraId="5BA0E754" w14:textId="77777777" w:rsidR="003070F3" w:rsidRPr="007B2B09" w:rsidRDefault="003070F3" w:rsidP="003070F3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7B2B09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S’assurer de la </w:t>
                              </w:r>
                              <w:r w:rsidRPr="007B2B09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stabilité de la machine</w:t>
                              </w:r>
                              <w:r w:rsidRPr="007B2B09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et de son chargement ;</w:t>
                              </w:r>
                            </w:p>
                            <w:p w14:paraId="7E6EEA6C" w14:textId="77777777" w:rsidR="003E15AF" w:rsidRPr="007B2B09" w:rsidRDefault="003E15AF" w:rsidP="003E15AF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80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7B2B09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Veiller à ce que la charge soit </w:t>
                              </w:r>
                              <w:r w:rsidRPr="007B2B09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répartie uniformément</w:t>
                              </w:r>
                              <w:r w:rsidRPr="007B2B09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sur les fourches (ne jamais soulever avec une seule fourche) ;</w:t>
                              </w:r>
                            </w:p>
                            <w:p w14:paraId="3CF538D6" w14:textId="6254E351" w:rsidR="00AC5264" w:rsidRPr="007B2B09" w:rsidRDefault="007B2B09" w:rsidP="003070F3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7B2B09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É</w:t>
                              </w:r>
                              <w:r w:rsidR="00AC5264" w:rsidRPr="007B2B09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viter</w:t>
                              </w:r>
                              <w:r w:rsidR="00AC5264" w:rsidRPr="007B2B09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les </w:t>
                              </w:r>
                              <w:r w:rsidR="00AC5264" w:rsidRPr="007B2B09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charges hautes</w:t>
                              </w:r>
                              <w:r w:rsidR="00AC5264" w:rsidRPr="007B2B09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qui masquent la visibilité vers l'avant (moins de 1,2 m)</w:t>
                              </w:r>
                              <w:r w:rsidR="009C719E" w:rsidRPr="007B2B09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391C5E57" w14:textId="2C6FC373" w:rsidR="009C719E" w:rsidRPr="007B2B09" w:rsidRDefault="009C719E" w:rsidP="003070F3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7B2B09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Engager</w:t>
                              </w:r>
                              <w:r w:rsidRPr="007B2B09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les </w:t>
                              </w:r>
                              <w:r w:rsidRPr="007B2B09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bras de fourche</w:t>
                              </w:r>
                              <w:r w:rsidR="003A46E5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s</w:t>
                              </w:r>
                              <w:r w:rsidRPr="007B2B09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à fond</w:t>
                              </w:r>
                              <w:r w:rsidRPr="007B2B09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sous les charges, ne jamais lever une charge avec un seul bras de fourche ;</w:t>
                              </w:r>
                            </w:p>
                            <w:p w14:paraId="24F3AB93" w14:textId="77777777" w:rsidR="003070F3" w:rsidRPr="007B2B09" w:rsidRDefault="003070F3" w:rsidP="003070F3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7B2B09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Respecter les valeurs limites d’inclinaison, de pente maximale</w:t>
                              </w:r>
                              <w:r w:rsidRPr="007B2B09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à ne pas dépasser et de </w:t>
                              </w:r>
                              <w:r w:rsidRPr="007B2B09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charges spécifiées</w:t>
                              </w:r>
                              <w:r w:rsidRPr="007B2B09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par le constructeur ;</w:t>
                              </w:r>
                            </w:p>
                            <w:p w14:paraId="656C0F99" w14:textId="4F13E150" w:rsidR="007A1E8A" w:rsidRPr="007B2B09" w:rsidRDefault="007A1E8A" w:rsidP="007A1E8A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80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7B2B09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Sur les </w:t>
                              </w:r>
                              <w:r w:rsidRPr="007B2B09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pentes</w:t>
                              </w:r>
                              <w:r w:rsidRPr="007B2B09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, conduire avec la </w:t>
                              </w:r>
                              <w:r w:rsidRPr="007B2B09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charge vers le bas</w:t>
                              </w:r>
                              <w:r w:rsidRPr="007B2B09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, dans le sens du plan incliné ; conduire très prudemment et, si nécessaire, se faire aider par une deuxième personne ;</w:t>
                              </w:r>
                            </w:p>
                            <w:p w14:paraId="6C1A80B2" w14:textId="101593DE" w:rsidR="003A5C3B" w:rsidRPr="007B2B09" w:rsidRDefault="007A1E8A" w:rsidP="003A5C3B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80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7B2B09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Ne </w:t>
                              </w:r>
                              <w:r w:rsidRPr="007B2B09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jamais </w:t>
                              </w:r>
                              <w:r w:rsidR="007B2B09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faire</w:t>
                              </w:r>
                              <w:r w:rsidRPr="007B2B09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demi-tour sur une pente</w:t>
                              </w:r>
                              <w:r w:rsidRPr="007B2B09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avec un transpalette chargé ; il pourrait se renverser ;</w:t>
                              </w:r>
                            </w:p>
                            <w:p w14:paraId="38C764B6" w14:textId="6E9E2FF1" w:rsidR="00255628" w:rsidRPr="007B2B09" w:rsidRDefault="00255628" w:rsidP="00AA7390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80"/>
                                <w:jc w:val="both"/>
                                <w:rPr>
                                  <w:rFonts w:asciiTheme="minorHAnsi" w:eastAsia="Times New Roman" w:hAnsiTheme="minorHAnsi" w:cstheme="minorHAnsi"/>
                                  <w:color w:val="000000" w:themeColor="text1"/>
                                  <w:sz w:val="21"/>
                                  <w:szCs w:val="21"/>
                                  <w:lang w:val="fr-BE" w:eastAsia="ja-JP"/>
                                </w:rPr>
                              </w:pPr>
                              <w:r w:rsidRPr="007B2B09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Ne placez </w:t>
                              </w:r>
                              <w:r w:rsidR="003A5C3B" w:rsidRPr="007B2B09">
                                <w:rPr>
                                  <w:rFonts w:asciiTheme="minorHAnsi" w:eastAsia="Times New Roman" w:hAnsiTheme="minorHAnsi" w:cstheme="minorHAnsi"/>
                                  <w:color w:val="000000" w:themeColor="text1"/>
                                  <w:sz w:val="21"/>
                                  <w:szCs w:val="21"/>
                                  <w:lang w:val="fr-BE" w:eastAsia="ja-JP"/>
                                </w:rPr>
                                <w:t>en aucun moment les mains ou pieds sous le transpalette</w:t>
                              </w:r>
                              <w:r w:rsidR="003A46E5">
                                <w:rPr>
                                  <w:rFonts w:asciiTheme="minorHAnsi" w:eastAsia="Times New Roman" w:hAnsiTheme="minorHAnsi" w:cstheme="minorHAnsi"/>
                                  <w:color w:val="000000" w:themeColor="text1"/>
                                  <w:sz w:val="21"/>
                                  <w:szCs w:val="21"/>
                                  <w:lang w:val="fr-BE" w:eastAsia="ja-JP"/>
                                </w:rPr>
                                <w:t> ;</w:t>
                              </w:r>
                            </w:p>
                            <w:p w14:paraId="680670FB" w14:textId="558529FE" w:rsidR="003A5C3B" w:rsidRPr="007B2B09" w:rsidRDefault="003A5C3B" w:rsidP="00AA7390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80"/>
                                <w:jc w:val="both"/>
                                <w:rPr>
                                  <w:rFonts w:asciiTheme="minorHAnsi" w:eastAsia="Times New Roman" w:hAnsiTheme="minorHAnsi" w:cstheme="minorHAnsi"/>
                                  <w:color w:val="000000" w:themeColor="text1"/>
                                  <w:sz w:val="21"/>
                                  <w:szCs w:val="21"/>
                                  <w:lang w:val="fr-BE" w:eastAsia="ja-JP"/>
                                </w:rPr>
                              </w:pPr>
                              <w:r w:rsidRPr="007B2B09">
                                <w:rPr>
                                  <w:rFonts w:asciiTheme="minorHAnsi" w:eastAsia="Times New Roman" w:hAnsiTheme="minorHAnsi" w:cstheme="minorHAns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  <w:lang w:val="fr-BE" w:eastAsia="ja-JP"/>
                                </w:rPr>
                                <w:t xml:space="preserve">Ne jamais </w:t>
                              </w:r>
                              <w:r w:rsidR="007B2B09" w:rsidRPr="007B2B09">
                                <w:rPr>
                                  <w:rFonts w:asciiTheme="minorHAnsi" w:eastAsia="Times New Roman" w:hAnsiTheme="minorHAnsi" w:cstheme="minorHAns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  <w:lang w:val="fr-BE" w:eastAsia="ja-JP"/>
                                </w:rPr>
                                <w:t>laisser</w:t>
                              </w:r>
                              <w:r w:rsidR="007B2B09" w:rsidRPr="007B2B09">
                                <w:rPr>
                                  <w:rFonts w:asciiTheme="minorHAnsi" w:eastAsia="Times New Roman" w:hAnsiTheme="minorHAnsi" w:cstheme="minorHAnsi"/>
                                  <w:color w:val="000000" w:themeColor="text1"/>
                                  <w:sz w:val="21"/>
                                  <w:szCs w:val="21"/>
                                  <w:lang w:val="fr-BE" w:eastAsia="ja-JP"/>
                                </w:rPr>
                                <w:t xml:space="preserve"> </w:t>
                              </w:r>
                              <w:r w:rsidRPr="007B2B09">
                                <w:rPr>
                                  <w:rFonts w:asciiTheme="minorHAnsi" w:eastAsia="Times New Roman" w:hAnsiTheme="minorHAnsi" w:cstheme="minorHAnsi"/>
                                  <w:color w:val="000000" w:themeColor="text1"/>
                                  <w:sz w:val="21"/>
                                  <w:szCs w:val="21"/>
                                  <w:lang w:val="fr-BE" w:eastAsia="ja-JP"/>
                                </w:rPr>
                                <w:t xml:space="preserve">un transpalette chargé en position de levage </w:t>
                              </w:r>
                              <w:r w:rsidRPr="007B2B09">
                                <w:rPr>
                                  <w:rFonts w:asciiTheme="minorHAnsi" w:eastAsia="Times New Roman" w:hAnsiTheme="minorHAnsi" w:cstheme="minorHAns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  <w:lang w:val="fr-BE" w:eastAsia="ja-JP"/>
                                </w:rPr>
                                <w:t>sans surveillance</w:t>
                              </w:r>
                              <w:r w:rsidR="00255628" w:rsidRPr="007B2B09">
                                <w:rPr>
                                  <w:rFonts w:asciiTheme="minorHAnsi" w:eastAsia="Times New Roman" w:hAnsiTheme="minorHAnsi" w:cstheme="minorHAnsi"/>
                                  <w:color w:val="000000" w:themeColor="text1"/>
                                  <w:sz w:val="21"/>
                                  <w:szCs w:val="21"/>
                                  <w:lang w:val="fr-BE" w:eastAsia="ja-JP"/>
                                </w:rPr>
                                <w:t>,</w:t>
                              </w:r>
                              <w:r w:rsidRPr="007B2B09">
                                <w:rPr>
                                  <w:rFonts w:asciiTheme="minorHAnsi" w:eastAsia="Times New Roman" w:hAnsiTheme="minorHAnsi" w:cstheme="minorHAnsi"/>
                                  <w:color w:val="000000" w:themeColor="text1"/>
                                  <w:sz w:val="21"/>
                                  <w:szCs w:val="21"/>
                                  <w:lang w:val="fr-BE" w:eastAsia="ja-JP"/>
                                </w:rPr>
                                <w:t xml:space="preserve"> toujours </w:t>
                              </w:r>
                              <w:r w:rsidR="007B2B09" w:rsidRPr="007B2B09">
                                <w:rPr>
                                  <w:rFonts w:asciiTheme="minorHAnsi" w:eastAsia="Times New Roman" w:hAnsiTheme="minorHAnsi" w:cstheme="minorHAnsi"/>
                                  <w:color w:val="000000" w:themeColor="text1"/>
                                  <w:sz w:val="21"/>
                                  <w:szCs w:val="21"/>
                                  <w:lang w:val="fr-BE" w:eastAsia="ja-JP"/>
                                </w:rPr>
                                <w:t xml:space="preserve">abaisser </w:t>
                              </w:r>
                              <w:r w:rsidRPr="007B2B09">
                                <w:rPr>
                                  <w:rFonts w:asciiTheme="minorHAnsi" w:eastAsia="Times New Roman" w:hAnsiTheme="minorHAnsi" w:cstheme="minorHAnsi"/>
                                  <w:color w:val="000000" w:themeColor="text1"/>
                                  <w:sz w:val="21"/>
                                  <w:szCs w:val="21"/>
                                  <w:lang w:val="fr-BE" w:eastAsia="ja-JP"/>
                                </w:rPr>
                                <w:t>la charge au plancher</w:t>
                              </w:r>
                              <w:r w:rsidR="003A46E5">
                                <w:rPr>
                                  <w:rFonts w:asciiTheme="minorHAnsi" w:eastAsia="Times New Roman" w:hAnsiTheme="minorHAnsi" w:cstheme="minorHAnsi"/>
                                  <w:color w:val="000000" w:themeColor="text1"/>
                                  <w:sz w:val="21"/>
                                  <w:szCs w:val="21"/>
                                  <w:lang w:val="fr-BE" w:eastAsia="ja-JP"/>
                                </w:rPr>
                                <w:t> ;</w:t>
                              </w:r>
                            </w:p>
                            <w:p w14:paraId="5C4273C3" w14:textId="161E88B8" w:rsidR="003A5C3B" w:rsidRPr="007B2B09" w:rsidRDefault="003A5C3B" w:rsidP="003A5C3B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80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7B2B09">
                                <w:rPr>
                                  <w:rFonts w:asciiTheme="minorHAnsi" w:eastAsia="Times New Roman" w:hAnsiTheme="minorHAnsi" w:cstheme="minorHAnsi"/>
                                  <w:color w:val="000000" w:themeColor="text1"/>
                                  <w:sz w:val="21"/>
                                  <w:szCs w:val="21"/>
                                  <w:lang w:val="fr-BE" w:eastAsia="ja-JP"/>
                                </w:rPr>
                                <w:t>Utiliser les moyens de manutention manuels « au pas », c'est-à-dire à la vitesse de marche d'une personne (3 à 4 km/h), sans virage brusque et interdire formellement le transport de personnes</w:t>
                              </w:r>
                              <w:r w:rsidR="003A46E5">
                                <w:rPr>
                                  <w:rFonts w:asciiTheme="minorHAnsi" w:eastAsia="Times New Roman" w:hAnsiTheme="minorHAnsi" w:cstheme="minorHAnsi"/>
                                  <w:color w:val="000000" w:themeColor="text1"/>
                                  <w:sz w:val="21"/>
                                  <w:szCs w:val="21"/>
                                  <w:lang w:val="fr-BE" w:eastAsia="ja-JP"/>
                                </w:rPr>
                                <w:t> ;</w:t>
                              </w:r>
                            </w:p>
                            <w:p w14:paraId="748C8C00" w14:textId="38A037E9" w:rsidR="007A1E8A" w:rsidRPr="007B2B09" w:rsidRDefault="007A1E8A" w:rsidP="004C35C1">
                              <w:pPr>
                                <w:pStyle w:val="Paragraphedeliste"/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7B2B09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Garder une </w:t>
                              </w:r>
                              <w:r w:rsidRPr="007B2B09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distance suffisante</w:t>
                              </w:r>
                              <w:r w:rsidRPr="007B2B09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par rapport aux dénivelés, surplombs et endroits glissants ;</w:t>
                              </w:r>
                            </w:p>
                            <w:p w14:paraId="46415B4E" w14:textId="39294C79" w:rsidR="00E6564F" w:rsidRPr="007B2B09" w:rsidRDefault="00E6564F" w:rsidP="00E6564F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7B2B09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>Prévoir des pauses et si possible des rotations de tâches afin de limiter les troubles physiques liés à l’utilisation</w:t>
                              </w:r>
                              <w:r w:rsidRPr="007B2B09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de </w:t>
                              </w:r>
                              <w:r w:rsidR="003A46E5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l’équipement </w:t>
                              </w:r>
                              <w:r w:rsidRPr="007B2B09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et de maintenir une bonne attention de l’opérateur.</w:t>
                              </w:r>
                            </w:p>
                          </w:txbxContent>
                        </v:textbox>
                      </v:roundrect>
                      <v:shape id="Rectangle : avec coins arrondis en haut 2152" o:spid="_x0000_s1034" style="position:absolute;left:-4459;top:2115;width:15851;height:6909;rotation:-90;visibility:visible;mso-wrap-style:square;v-text-anchor:middle" coordsize="1585166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" adj="-11796480,,5400" path="m204169,l1380997,v112759,,204169,91410,204169,204169l1585166,690880r,l,690880r,l,204169c,91410,91410,,204169,xe" fillcolor="teal" strokecolor="#1f3763 [1604]" strokeweight="1pt">
                        <v:stroke joinstyle="miter"/>
                        <v:formulas/>
                        <v:path arrowok="t" o:connecttype="custom" o:connectlocs="204169,0;1380997,0;1585166,204169;1585166,690880;1585166,690880;0,690880;0,690880;0,204169;204169,0" o:connectangles="0,0,0,0,0,0,0,0,0" textboxrect="0,0,1585166,690880"/>
                        <v:textbox>
                          <w:txbxContent>
                            <w:p w14:paraId="68A5463D" w14:textId="77777777" w:rsidR="00E6564F" w:rsidRPr="00BB372F" w:rsidRDefault="00E6564F" w:rsidP="00E6564F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Pendant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  <w:p w14:paraId="40FF3F26" w14:textId="13447260" w:rsidR="00E6564F" w:rsidRDefault="00E6564F" w:rsidP="002E0B80">
            <w:pPr>
              <w:rPr>
                <w:rFonts w:asciiTheme="minorHAnsi" w:eastAsia="Microsoft YaHei UI" w:hAnsiTheme="minorHAnsi" w:cstheme="minorHAnsi"/>
              </w:rPr>
            </w:pPr>
          </w:p>
          <w:p w14:paraId="1B26632F" w14:textId="14D7AF87" w:rsidR="00E6564F" w:rsidRDefault="00E6564F" w:rsidP="002E0B80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</w:rPr>
              <w:t xml:space="preserve">   </w:t>
            </w:r>
          </w:p>
          <w:p w14:paraId="2AB7B567" w14:textId="67946064" w:rsidR="00E6564F" w:rsidRDefault="00E6564F" w:rsidP="002E0B80">
            <w:pPr>
              <w:rPr>
                <w:rFonts w:asciiTheme="minorHAnsi" w:eastAsia="Microsoft YaHei UI" w:hAnsiTheme="minorHAnsi" w:cstheme="minorHAnsi"/>
              </w:rPr>
            </w:pPr>
          </w:p>
          <w:p w14:paraId="64B6F427" w14:textId="1C6BDEF6" w:rsidR="00E6564F" w:rsidRDefault="00E6564F" w:rsidP="002E0B80">
            <w:pPr>
              <w:rPr>
                <w:rFonts w:asciiTheme="minorHAnsi" w:eastAsia="Microsoft YaHei UI" w:hAnsiTheme="minorHAnsi" w:cstheme="minorHAnsi"/>
              </w:rPr>
            </w:pPr>
          </w:p>
          <w:p w14:paraId="59C15DCC" w14:textId="1240FE39" w:rsidR="00E6564F" w:rsidRDefault="00E6564F" w:rsidP="002E0B80">
            <w:pPr>
              <w:rPr>
                <w:rFonts w:asciiTheme="minorHAnsi" w:eastAsia="Microsoft YaHei UI" w:hAnsiTheme="minorHAnsi" w:cstheme="minorHAnsi"/>
              </w:rPr>
            </w:pPr>
          </w:p>
          <w:p w14:paraId="6A384EF2" w14:textId="0D1BF222" w:rsidR="00E6564F" w:rsidRDefault="00E6564F" w:rsidP="002E0B80">
            <w:pPr>
              <w:rPr>
                <w:rFonts w:asciiTheme="minorHAnsi" w:eastAsia="Microsoft YaHei UI" w:hAnsiTheme="minorHAnsi" w:cstheme="minorHAnsi"/>
              </w:rPr>
            </w:pPr>
          </w:p>
          <w:p w14:paraId="0D399314" w14:textId="77777777" w:rsidR="00E6564F" w:rsidRDefault="00E6564F" w:rsidP="002E0B80">
            <w:pPr>
              <w:rPr>
                <w:rFonts w:asciiTheme="minorHAnsi" w:eastAsia="Microsoft YaHei UI" w:hAnsiTheme="minorHAnsi" w:cstheme="minorHAnsi"/>
              </w:rPr>
            </w:pPr>
          </w:p>
          <w:p w14:paraId="74CC0EB9" w14:textId="77777777" w:rsidR="00E6564F" w:rsidRDefault="00E6564F" w:rsidP="002E0B80">
            <w:pPr>
              <w:rPr>
                <w:rFonts w:asciiTheme="minorHAnsi" w:eastAsia="Microsoft YaHei UI" w:hAnsiTheme="minorHAnsi" w:cstheme="minorHAnsi"/>
              </w:rPr>
            </w:pPr>
          </w:p>
          <w:p w14:paraId="535DD2B5" w14:textId="77777777" w:rsidR="00E6564F" w:rsidRDefault="00E6564F" w:rsidP="002E0B80">
            <w:pPr>
              <w:rPr>
                <w:rFonts w:asciiTheme="minorHAnsi" w:eastAsia="Microsoft YaHei UI" w:hAnsiTheme="minorHAnsi" w:cstheme="minorHAnsi"/>
              </w:rPr>
            </w:pPr>
          </w:p>
          <w:p w14:paraId="51693B33" w14:textId="09A490B4" w:rsidR="00E6564F" w:rsidRDefault="007B2B09" w:rsidP="002E0B80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3120" behindDoc="0" locked="0" layoutInCell="1" allowOverlap="1" wp14:anchorId="2C3F0C7A" wp14:editId="5738EDA3">
                      <wp:simplePos x="0" y="0"/>
                      <wp:positionH relativeFrom="margin">
                        <wp:posOffset>56424</wp:posOffset>
                      </wp:positionH>
                      <wp:positionV relativeFrom="paragraph">
                        <wp:posOffset>240665</wp:posOffset>
                      </wp:positionV>
                      <wp:extent cx="7199630" cy="985520"/>
                      <wp:effectExtent l="0" t="0" r="20320" b="24130"/>
                      <wp:wrapNone/>
                      <wp:docPr id="11" name="Groupe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985520"/>
                                <a:chOff x="0" y="3810"/>
                                <a:chExt cx="7416800" cy="838200"/>
                              </a:xfrm>
                            </wpg:grpSpPr>
                            <wps:wsp>
                              <wps:cNvPr id="2146" name="Rectangle : coins arrondis 2146"/>
                              <wps:cNvSpPr/>
                              <wps:spPr>
                                <a:xfrm>
                                  <a:off x="1270" y="3810"/>
                                  <a:ext cx="7415530" cy="83820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FF2B142" w14:textId="77777777" w:rsidR="00E6564F" w:rsidRPr="007B2B09" w:rsidRDefault="00E6564F" w:rsidP="00E6564F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7B2B0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Signaler les </w:t>
                                    </w:r>
                                    <w:r w:rsidRPr="007B2B0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dysfonctionnements</w:t>
                                    </w:r>
                                    <w:r w:rsidRPr="007B2B0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5C870365" w14:textId="6C6B7806" w:rsidR="00E6564F" w:rsidRPr="007B2B09" w:rsidRDefault="00E6564F" w:rsidP="00E6564F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7B2B09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Assurer l’</w:t>
                                    </w:r>
                                    <w:r w:rsidRPr="007B2B0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entretien </w:t>
                                    </w:r>
                                    <w:r w:rsidRPr="007B2B09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(nettoyage, lubrification,</w:t>
                                    </w:r>
                                    <w:r w:rsidR="003070F3" w:rsidRPr="007B2B09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</w:t>
                                    </w:r>
                                    <w:r w:rsidRPr="007B2B09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…) </w:t>
                                    </w:r>
                                    <w:r w:rsidRPr="007B2B0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;</w:t>
                                    </w:r>
                                  </w:p>
                                  <w:p w14:paraId="429A3267" w14:textId="77777777" w:rsidR="00E6564F" w:rsidRPr="007B2B09" w:rsidRDefault="00E6564F" w:rsidP="00E6564F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7B2B0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Ranger la machine dans un endroit sec et aéré </w:t>
                                    </w:r>
                                    <w:r w:rsidRPr="007B2B09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selon les consignes de l’entreprise.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3" name="Rectangle : avec coins arrondis en haut 2153"/>
                              <wps:cNvSpPr/>
                              <wps:spPr>
                                <a:xfrm rot="16200000">
                                  <a:off x="-71755" y="75565"/>
                                  <a:ext cx="834390" cy="690880"/>
                                </a:xfrm>
                                <a:prstGeom prst="round2SameRect">
                                  <a:avLst>
                                    <a:gd name="adj1" fmla="val 23168"/>
                                    <a:gd name="adj2" fmla="val 0"/>
                                  </a:avLst>
                                </a:prstGeom>
                                <a:solidFill>
                                  <a:schemeClr val="tx2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503B59C" w14:textId="77777777" w:rsidR="00E6564F" w:rsidRPr="00BB372F" w:rsidRDefault="00E6564F" w:rsidP="00E6564F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Après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C3F0C7A" id="Groupe 11" o:spid="_x0000_s1035" style="position:absolute;margin-left:4.45pt;margin-top:18.95pt;width:566.9pt;height:77.6pt;z-index:251653120;mso-position-horizontal-relative:margin;mso-width-relative:margin;mso-height-relative:margin" coordorigin=",38" coordsize="74168,8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">
                      <v:roundrect id="Rectangle : coins arrondis 2146" o:spid="_x0000_s1036" style="position:absolute;left:12;top:38;width:74156;height:838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3FF2B142" w14:textId="77777777" w:rsidR="00E6564F" w:rsidRPr="007B2B09" w:rsidRDefault="00E6564F" w:rsidP="00E6564F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7B2B09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Signaler les </w:t>
                              </w:r>
                              <w:r w:rsidRPr="007B2B09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dysfonctionnements</w:t>
                              </w:r>
                              <w:r w:rsidRPr="007B2B09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5C870365" w14:textId="6C6B7806" w:rsidR="00E6564F" w:rsidRPr="007B2B09" w:rsidRDefault="00E6564F" w:rsidP="00E6564F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7B2B09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Assurer l’</w:t>
                              </w:r>
                              <w:r w:rsidRPr="007B2B09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entretien </w:t>
                              </w:r>
                              <w:r w:rsidRPr="007B2B09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(nettoyage, lubrification,</w:t>
                              </w:r>
                              <w:r w:rsidR="003070F3" w:rsidRPr="007B2B09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 w:rsidRPr="007B2B09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…) </w:t>
                              </w:r>
                              <w:r w:rsidRPr="007B2B09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;</w:t>
                              </w:r>
                            </w:p>
                            <w:p w14:paraId="429A3267" w14:textId="77777777" w:rsidR="00E6564F" w:rsidRPr="007B2B09" w:rsidRDefault="00E6564F" w:rsidP="00E6564F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7B2B09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Ranger la machine dans un endroit sec et aéré </w:t>
                              </w:r>
                              <w:r w:rsidRPr="007B2B09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selon les consignes de l’entreprise.</w:t>
                              </w:r>
                            </w:p>
                          </w:txbxContent>
                        </v:textbox>
                      </v:roundrect>
                      <v:shape id="Rectangle : avec coins arrondis en haut 2153" o:spid="_x0000_s1037" style="position:absolute;left:-718;top:756;width:8344;height:6908;rotation:-90;visibility:visible;mso-wrap-style:square;v-text-anchor:middle" coordsize="83439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" adj="-11796480,,5400" path="m160063,l674327,v88400,,160063,71663,160063,160063l834390,690880r,l,690880r,l,160063c,71663,71663,,160063,xe" fillcolor="#323e4f [2415]" strokecolor="#1f3763 [1604]" strokeweight="1pt">
                        <v:stroke joinstyle="miter"/>
                        <v:formulas/>
                        <v:path arrowok="t" o:connecttype="custom" o:connectlocs="160063,0;674327,0;834390,160063;834390,690880;834390,690880;0,690880;0,690880;0,160063;160063,0" o:connectangles="0,0,0,0,0,0,0,0,0" textboxrect="0,0,834390,690880"/>
                        <v:textbox>
                          <w:txbxContent>
                            <w:p w14:paraId="1503B59C" w14:textId="77777777" w:rsidR="00E6564F" w:rsidRPr="00BB372F" w:rsidRDefault="00E6564F" w:rsidP="00E6564F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Après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  <w:p w14:paraId="4D10FE60" w14:textId="1EAA62FF" w:rsidR="00E6564F" w:rsidRDefault="00E6564F" w:rsidP="002E0B80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</w:rPr>
              <w:t xml:space="preserve">          </w:t>
            </w:r>
          </w:p>
          <w:p w14:paraId="1FFB8377" w14:textId="77777777" w:rsidR="00E6564F" w:rsidRDefault="00E6564F" w:rsidP="002E0B80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</w:rPr>
              <w:t xml:space="preserve">                                                                                                                                                                </w:t>
            </w:r>
          </w:p>
          <w:p w14:paraId="0EEF36DD" w14:textId="77777777" w:rsidR="00E6564F" w:rsidRPr="001F36A8" w:rsidRDefault="00E6564F" w:rsidP="002E0B80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</w:rPr>
              <w:t xml:space="preserve">                                                                                                                                                                                    </w:t>
            </w:r>
          </w:p>
        </w:tc>
      </w:tr>
      <w:tr w:rsidR="00E6564F" w14:paraId="0AEA10CB" w14:textId="77777777" w:rsidTr="003A46E5">
        <w:tblPrEx>
          <w:tblCellMar>
            <w:left w:w="70" w:type="dxa"/>
            <w:right w:w="70" w:type="dxa"/>
          </w:tblCellMar>
        </w:tblPrEx>
        <w:trPr>
          <w:trHeight w:val="272"/>
          <w:jc w:val="center"/>
        </w:trPr>
        <w:tc>
          <w:tcPr>
            <w:tcW w:w="11902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6605E333" w14:textId="77777777" w:rsidR="00E6564F" w:rsidRPr="00E24CC5" w:rsidRDefault="00E6564F" w:rsidP="002E0B80">
            <w:pPr>
              <w:spacing w:after="0" w:line="240" w:lineRule="auto"/>
              <w:jc w:val="center"/>
              <w:rPr>
                <w:b/>
                <w:color w:val="C00000"/>
                <w:sz w:val="32"/>
                <w:szCs w:val="32"/>
              </w:rPr>
            </w:pPr>
            <w:r w:rsidRPr="00E24CC5">
              <w:rPr>
                <w:rFonts w:cs="Calibri"/>
                <w:b/>
                <w:i/>
                <w:color w:val="C00000"/>
                <w:sz w:val="32"/>
                <w:szCs w:val="32"/>
              </w:rPr>
              <w:t>MESURES D’URGENCE</w:t>
            </w:r>
          </w:p>
        </w:tc>
      </w:tr>
      <w:tr w:rsidR="00E6564F" w14:paraId="2D8916F5" w14:textId="77777777" w:rsidTr="003A46E5">
        <w:tblPrEx>
          <w:tblCellMar>
            <w:left w:w="70" w:type="dxa"/>
            <w:right w:w="70" w:type="dxa"/>
          </w:tblCellMar>
        </w:tblPrEx>
        <w:trPr>
          <w:trHeight w:val="1560"/>
          <w:jc w:val="center"/>
        </w:trPr>
        <w:tc>
          <w:tcPr>
            <w:tcW w:w="6301" w:type="dxa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5092F97C" w14:textId="77777777" w:rsidR="00E6564F" w:rsidRPr="00FF7BC8" w:rsidRDefault="00E6564F" w:rsidP="002E0B80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b/>
                <w:i/>
                <w:noProof/>
                <w:sz w:val="23"/>
                <w:szCs w:val="23"/>
              </w:rPr>
              <w:drawing>
                <wp:anchor distT="0" distB="0" distL="114300" distR="114300" simplePos="0" relativeHeight="251648000" behindDoc="0" locked="0" layoutInCell="1" allowOverlap="1" wp14:anchorId="51BF3D15" wp14:editId="6CB7F656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62230</wp:posOffset>
                  </wp:positionV>
                  <wp:extent cx="593725" cy="593725"/>
                  <wp:effectExtent l="0" t="0" r="0" b="0"/>
                  <wp:wrapNone/>
                  <wp:docPr id="29" name="Imag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3179FDAA" w14:textId="77777777" w:rsidR="00E6564F" w:rsidRPr="00FF7BC8" w:rsidRDefault="00E6564F" w:rsidP="002E0B80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Ne pas déplacer la victime</w:t>
            </w:r>
          </w:p>
          <w:p w14:paraId="300520A6" w14:textId="77777777" w:rsidR="00E6564F" w:rsidRPr="00FF7BC8" w:rsidRDefault="00E6564F" w:rsidP="002E0B80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b/>
                <w:i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Procéder aux premiers soins de la victime par une personne compétente</w:t>
            </w:r>
          </w:p>
        </w:tc>
        <w:tc>
          <w:tcPr>
            <w:tcW w:w="5601" w:type="dxa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4FC25B7E" w14:textId="77777777" w:rsidR="00E6564F" w:rsidRPr="00FF7BC8" w:rsidRDefault="00E6564F" w:rsidP="002E0B80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noProof/>
                <w:sz w:val="23"/>
                <w:szCs w:val="23"/>
              </w:rPr>
              <w:drawing>
                <wp:anchor distT="0" distB="0" distL="114300" distR="114300" simplePos="0" relativeHeight="251649024" behindDoc="0" locked="0" layoutInCell="1" allowOverlap="1" wp14:anchorId="345F7997" wp14:editId="68722019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64770</wp:posOffset>
                  </wp:positionV>
                  <wp:extent cx="593725" cy="593725"/>
                  <wp:effectExtent l="0" t="0" r="0" b="0"/>
                  <wp:wrapNone/>
                  <wp:docPr id="30" name="Imag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6E3CCCC8" w14:textId="77777777" w:rsidR="00E6564F" w:rsidRPr="00FF7BC8" w:rsidRDefault="00E6564F" w:rsidP="002E0B80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En cas d’incendie, arrêter la machine et éteindre le feu avec un extincteur adéquat</w:t>
            </w:r>
          </w:p>
        </w:tc>
      </w:tr>
    </w:tbl>
    <w:p w14:paraId="36B6CE6B" w14:textId="77777777" w:rsidR="00951654" w:rsidRPr="009505B1" w:rsidRDefault="00951654">
      <w:pPr>
        <w:rPr>
          <w:sz w:val="10"/>
          <w:szCs w:val="10"/>
        </w:rPr>
      </w:pPr>
    </w:p>
    <w:sectPr w:rsidR="00951654" w:rsidRPr="009505B1" w:rsidSect="002B112C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809CB"/>
    <w:multiLevelType w:val="hybridMultilevel"/>
    <w:tmpl w:val="C2D8829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FE266C"/>
    <w:multiLevelType w:val="hybridMultilevel"/>
    <w:tmpl w:val="C0C036CA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59F1560"/>
    <w:multiLevelType w:val="hybridMultilevel"/>
    <w:tmpl w:val="6CB01CE6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2E3D08"/>
    <w:multiLevelType w:val="hybridMultilevel"/>
    <w:tmpl w:val="435451F0"/>
    <w:lvl w:ilvl="0" w:tplc="20F6CB1C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2B3E7E"/>
    <w:multiLevelType w:val="hybridMultilevel"/>
    <w:tmpl w:val="0280591E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84816231">
    <w:abstractNumId w:val="0"/>
  </w:num>
  <w:num w:numId="2" w16cid:durableId="1549799179">
    <w:abstractNumId w:val="3"/>
  </w:num>
  <w:num w:numId="3" w16cid:durableId="996349123">
    <w:abstractNumId w:val="4"/>
  </w:num>
  <w:num w:numId="4" w16cid:durableId="542131782">
    <w:abstractNumId w:val="2"/>
  </w:num>
  <w:num w:numId="5" w16cid:durableId="4979648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603"/>
    <w:rsid w:val="00026D7B"/>
    <w:rsid w:val="00075CCA"/>
    <w:rsid w:val="000952F7"/>
    <w:rsid w:val="000B54E5"/>
    <w:rsid w:val="00115E16"/>
    <w:rsid w:val="001536A5"/>
    <w:rsid w:val="00255628"/>
    <w:rsid w:val="002660EB"/>
    <w:rsid w:val="003070F3"/>
    <w:rsid w:val="00380E67"/>
    <w:rsid w:val="003906C2"/>
    <w:rsid w:val="003A30A1"/>
    <w:rsid w:val="003A46E5"/>
    <w:rsid w:val="003A5C3B"/>
    <w:rsid w:val="003E15AF"/>
    <w:rsid w:val="004B6744"/>
    <w:rsid w:val="004C35C1"/>
    <w:rsid w:val="00525264"/>
    <w:rsid w:val="005661DC"/>
    <w:rsid w:val="006A74AE"/>
    <w:rsid w:val="0071707A"/>
    <w:rsid w:val="007A1E8A"/>
    <w:rsid w:val="007B2B09"/>
    <w:rsid w:val="00837BB1"/>
    <w:rsid w:val="00895603"/>
    <w:rsid w:val="009505B1"/>
    <w:rsid w:val="00951654"/>
    <w:rsid w:val="009C719E"/>
    <w:rsid w:val="009F0DFF"/>
    <w:rsid w:val="00AC5264"/>
    <w:rsid w:val="00BE7E2B"/>
    <w:rsid w:val="00CC4DC8"/>
    <w:rsid w:val="00CC5B62"/>
    <w:rsid w:val="00CC6033"/>
    <w:rsid w:val="00CF1A16"/>
    <w:rsid w:val="00DA564B"/>
    <w:rsid w:val="00E07EF2"/>
    <w:rsid w:val="00E55AB4"/>
    <w:rsid w:val="00E6564F"/>
    <w:rsid w:val="00E70DDC"/>
    <w:rsid w:val="00E87D5C"/>
    <w:rsid w:val="00FD315B"/>
    <w:rsid w:val="00FD5157"/>
    <w:rsid w:val="00FF1660"/>
    <w:rsid w:val="00FF6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AB029"/>
  <w15:chartTrackingRefBased/>
  <w15:docId w15:val="{082C6D8F-777C-41E5-8F69-A684C1E1B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564F"/>
    <w:pPr>
      <w:spacing w:after="200" w:line="276" w:lineRule="auto"/>
    </w:pPr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656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E6564F"/>
    <w:pPr>
      <w:ind w:left="720"/>
      <w:contextualSpacing/>
    </w:pPr>
  </w:style>
  <w:style w:type="paragraph" w:styleId="Pieddepage">
    <w:name w:val="footer"/>
    <w:basedOn w:val="Normal"/>
    <w:link w:val="PieddepageCar"/>
    <w:unhideWhenUsed/>
    <w:rsid w:val="00E656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E6564F"/>
    <w:rPr>
      <w:rFonts w:ascii="Calibri" w:eastAsia="Calibri" w:hAnsi="Calibri" w:cs="Times New Roman"/>
      <w:lang w:val="fr-FR"/>
    </w:rPr>
  </w:style>
  <w:style w:type="character" w:styleId="Lienhypertexte">
    <w:name w:val="Hyperlink"/>
    <w:uiPriority w:val="99"/>
    <w:unhideWhenUsed/>
    <w:rsid w:val="00E6564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59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6.pn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hyperlink" Target="mailto:info@preventagri.be" TargetMode="External"/><Relationship Id="rId11" Type="http://schemas.openxmlformats.org/officeDocument/2006/relationships/image" Target="media/image6.jpeg"/><Relationship Id="rId24" Type="http://schemas.openxmlformats.org/officeDocument/2006/relationships/image" Target="media/image19.png"/><Relationship Id="rId5" Type="http://schemas.openxmlformats.org/officeDocument/2006/relationships/image" Target="media/image1.png"/><Relationship Id="rId15" Type="http://schemas.openxmlformats.org/officeDocument/2006/relationships/image" Target="media/image10.jpeg"/><Relationship Id="rId23" Type="http://schemas.openxmlformats.org/officeDocument/2006/relationships/image" Target="media/image18.pn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OneDrive\Mission%20Wallonne%20des%20Secteurs%20Verts\Admin%20O365%20-%20PREVENTAGRI\Fiches%20consignes%20s&#233;curit&#233;\Mod&#232;les%20FCS\%5bmod&#232;le%5d%20FCS%20Portative%202023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[modèle] FCS Portative 2023</Template>
  <TotalTime>125</TotalTime>
  <Pages>2</Pages>
  <Words>321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Guillaume Lheureux</dc:creator>
  <cp:keywords/>
  <dc:description/>
  <cp:lastModifiedBy>Guillaume Lheureux</cp:lastModifiedBy>
  <cp:revision>35</cp:revision>
  <dcterms:created xsi:type="dcterms:W3CDTF">2023-08-10T13:51:00Z</dcterms:created>
  <dcterms:modified xsi:type="dcterms:W3CDTF">2023-09-26T09:13:00Z</dcterms:modified>
</cp:coreProperties>
</file>