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1902" w:type="dxa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1091"/>
        <w:gridCol w:w="1770"/>
        <w:gridCol w:w="5601"/>
      </w:tblGrid>
      <w:tr w:rsidR="00E6564F" w14:paraId="422D183C" w14:textId="77777777" w:rsidTr="00DC1624">
        <w:trPr>
          <w:trHeight w:val="983"/>
          <w:jc w:val="center"/>
        </w:trPr>
        <w:tc>
          <w:tcPr>
            <w:tcW w:w="11902" w:type="dxa"/>
            <w:gridSpan w:val="5"/>
            <w:shd w:val="clear" w:color="auto" w:fill="2E74B5" w:themeFill="accent5" w:themeFillShade="BF"/>
          </w:tcPr>
          <w:p w14:paraId="76FC253A" w14:textId="13EFE6AD" w:rsidR="00E6564F" w:rsidRPr="00DE7861" w:rsidRDefault="00647E2F" w:rsidP="002E0B80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PERCEUSE SUR COLONNE</w:t>
            </w:r>
            <w:r w:rsidR="00E6564F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="00E6564F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E6564F" w14:paraId="101DC677" w14:textId="77777777" w:rsidTr="00DC1624">
        <w:trPr>
          <w:trHeight w:val="2239"/>
          <w:jc w:val="center"/>
        </w:trPr>
        <w:tc>
          <w:tcPr>
            <w:tcW w:w="4531" w:type="dxa"/>
            <w:gridSpan w:val="3"/>
            <w:vAlign w:val="bottom"/>
          </w:tcPr>
          <w:p w14:paraId="57077A81" w14:textId="77777777" w:rsidR="00E6564F" w:rsidRDefault="00E6564F" w:rsidP="002E0B80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69A96A97" wp14:editId="3E9D9F3C">
                  <wp:simplePos x="0" y="0"/>
                  <wp:positionH relativeFrom="margin">
                    <wp:align>center</wp:align>
                  </wp:positionH>
                  <wp:positionV relativeFrom="line">
                    <wp:posOffset>-896620</wp:posOffset>
                  </wp:positionV>
                  <wp:extent cx="2458720" cy="957580"/>
                  <wp:effectExtent l="0" t="0" r="0" b="0"/>
                  <wp:wrapNone/>
                  <wp:docPr id="2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F3965B" w14:textId="77777777" w:rsidR="00E6564F" w:rsidRPr="00E7548A" w:rsidRDefault="00E6564F" w:rsidP="002E0B80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6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371" w:type="dxa"/>
            <w:gridSpan w:val="2"/>
            <w:vMerge w:val="restart"/>
            <w:vAlign w:val="center"/>
          </w:tcPr>
          <w:p w14:paraId="1FDC05B1" w14:textId="77777777" w:rsidR="00E6564F" w:rsidRPr="00000EF4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56D3089A" w14:textId="77777777" w:rsidR="00E6564F" w:rsidRPr="00442B2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78FDE9B6" w14:textId="77777777" w:rsidR="00E6564F" w:rsidRPr="001F36A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3FFBEF4B" w14:textId="77777777" w:rsidR="00E6564F" w:rsidRPr="001F36A8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3F17D39B" w14:textId="77777777" w:rsidR="00E6564F" w:rsidRPr="001F36A8" w:rsidRDefault="00E6564F" w:rsidP="002E0B80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E6564F" w14:paraId="2F856B71" w14:textId="77777777" w:rsidTr="00DC1624">
        <w:trPr>
          <w:trHeight w:val="713"/>
          <w:jc w:val="center"/>
        </w:trPr>
        <w:tc>
          <w:tcPr>
            <w:tcW w:w="4531" w:type="dxa"/>
            <w:gridSpan w:val="3"/>
          </w:tcPr>
          <w:p w14:paraId="61537EF2" w14:textId="77777777" w:rsidR="00E6564F" w:rsidRPr="00825058" w:rsidRDefault="00E6564F" w:rsidP="002E0B80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2505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5B3A0133" w14:textId="77777777" w:rsidR="00E6564F" w:rsidRPr="00825058" w:rsidRDefault="00E6564F" w:rsidP="002E0B80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371" w:type="dxa"/>
            <w:gridSpan w:val="2"/>
            <w:vMerge/>
            <w:vAlign w:val="center"/>
          </w:tcPr>
          <w:p w14:paraId="5B4CE1F5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3788F905" w14:textId="77777777" w:rsidTr="00DC1624">
        <w:trPr>
          <w:trHeight w:val="1834"/>
          <w:jc w:val="center"/>
        </w:trPr>
        <w:tc>
          <w:tcPr>
            <w:tcW w:w="4531" w:type="dxa"/>
            <w:gridSpan w:val="3"/>
          </w:tcPr>
          <w:p w14:paraId="2C77960F" w14:textId="77777777" w:rsidR="00E6564F" w:rsidRPr="00825058" w:rsidRDefault="00E6564F" w:rsidP="002E0B80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 : …………………………………………</w:t>
            </w:r>
          </w:p>
          <w:p w14:paraId="02C48649" w14:textId="77777777" w:rsidR="00E6564F" w:rsidRPr="00825058" w:rsidRDefault="00E6564F" w:rsidP="002E0B80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Type : ……………………………………………...</w:t>
            </w:r>
          </w:p>
          <w:p w14:paraId="486040E9" w14:textId="77777777" w:rsidR="00E6564F" w:rsidRPr="001F36A8" w:rsidRDefault="00E6564F" w:rsidP="002E0B80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Date de mise en service : …………………</w:t>
            </w:r>
          </w:p>
        </w:tc>
        <w:tc>
          <w:tcPr>
            <w:tcW w:w="7371" w:type="dxa"/>
            <w:gridSpan w:val="2"/>
            <w:vMerge/>
            <w:vAlign w:val="center"/>
          </w:tcPr>
          <w:p w14:paraId="2FA712CC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E6564F" w14:paraId="21BC5D4A" w14:textId="77777777" w:rsidTr="00DC1624">
        <w:trPr>
          <w:trHeight w:val="1884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1CC617A6" w14:textId="77777777" w:rsidR="00E6564F" w:rsidRPr="00442C54" w:rsidRDefault="00E6564F" w:rsidP="002E0B80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7686052E" w14:textId="77777777" w:rsidR="00E6564F" w:rsidRPr="00EC236F" w:rsidRDefault="00E6564F" w:rsidP="002E0B80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462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0E81B9AA" w14:textId="79892D3B" w:rsidR="00E6564F" w:rsidRPr="00A17C03" w:rsidRDefault="00D961B7" w:rsidP="002E0B8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1E993AAE" wp14:editId="6288EAB2">
                      <wp:simplePos x="0" y="0"/>
                      <wp:positionH relativeFrom="column">
                        <wp:posOffset>1144905</wp:posOffset>
                      </wp:positionH>
                      <wp:positionV relativeFrom="margin">
                        <wp:align>center</wp:align>
                      </wp:positionV>
                      <wp:extent cx="3832860" cy="906780"/>
                      <wp:effectExtent l="0" t="0" r="0" b="7620"/>
                      <wp:wrapNone/>
                      <wp:docPr id="418414116" name="Groupe 418414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32860" cy="906780"/>
                                <a:chOff x="0" y="0"/>
                                <a:chExt cx="3832860" cy="9067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7536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41725487" name="Image 6" descr="Une image contenant cercle, symbole, logo, Graphiqu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072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2335608" name="Image 7" descr="Une image contenant symbole, cercle, logo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2608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E0841E" id="Groupe 1" o:spid="_x0000_s1026" style="position:absolute;margin-left:90.15pt;margin-top:0;width:301.8pt;height:71.4pt;z-index:251663360;mso-position-vertical:center;mso-position-vertical-relative:margin" coordsize="38328,9067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9067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1" o:title=""/>
                      </v:shape>
                      <v:shape id="Image 4" o:spid="_x0000_s1028" type="#_x0000_t75" style="position:absolute;left:9753;width:9068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2" o:title=""/>
                      </v:shape>
                      <v:shape id="Image 6" o:spid="_x0000_s1029" type="#_x0000_t75" alt="Une image contenant cercle, symbole, logo, Graphique&#10;&#10;Description générée automatiquement" style="position:absolute;left:19507;width:9068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">
                        <v:imagedata r:id="rId13" o:title="Une image contenant cercle, symbole, logo, Graphique&#10;&#10;Description générée automatiquement"/>
                      </v:shape>
                      <v:shape id="Image 7" o:spid="_x0000_s1030" type="#_x0000_t75" alt="Une image contenant symbole, cercle, logo, clipart&#10;&#10;Description générée automatiquement" style="position:absolute;left:29260;width:9068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">
                        <v:imagedata r:id="rId14" o:title="Une image contenant symbole, cercle, logo, clipart&#10;&#10;Description générée automatiquement"/>
                      </v:shape>
                      <w10:wrap anchory="margin"/>
                    </v:group>
                  </w:pict>
                </mc:Fallback>
              </mc:AlternateContent>
            </w:r>
            <w:r w:rsidR="00E6564F">
              <w:rPr>
                <w:sz w:val="24"/>
                <w:szCs w:val="24"/>
              </w:rPr>
              <w:t xml:space="preserve">        </w:t>
            </w:r>
          </w:p>
        </w:tc>
      </w:tr>
      <w:tr w:rsidR="0044097C" w14:paraId="46AF1F7A" w14:textId="77777777" w:rsidTr="00DC1624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253B201" w14:textId="77777777" w:rsidR="0044097C" w:rsidRPr="00601A7E" w:rsidRDefault="0044097C" w:rsidP="002E0B80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FE0AD32" w14:textId="77777777" w:rsidR="0044097C" w:rsidRPr="008435F9" w:rsidRDefault="0044097C" w:rsidP="002E0B80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 xml:space="preserve">Machines </w:t>
            </w:r>
            <w:r w:rsidRPr="005F26F5">
              <w:rPr>
                <w:rFonts w:cstheme="minorHAnsi"/>
                <w:b/>
                <w:bCs/>
                <w:noProof/>
                <w:sz w:val="24"/>
                <w:szCs w:val="24"/>
              </w:rPr>
              <w:t>- Outils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9615964" w14:textId="2FDCAE31" w:rsidR="0044097C" w:rsidRPr="00EC402A" w:rsidRDefault="0044097C" w:rsidP="002E0B80">
            <w:pPr>
              <w:spacing w:before="80" w:after="80"/>
              <w:ind w:left="227" w:right="227"/>
              <w:rPr>
                <w:sz w:val="20"/>
                <w:szCs w:val="20"/>
              </w:rPr>
            </w:pPr>
            <w:r w:rsidRPr="00EC402A">
              <w:rPr>
                <w:rFonts w:cstheme="minorHAnsi"/>
                <w:noProof/>
                <w:sz w:val="20"/>
                <w:szCs w:val="20"/>
              </w:rPr>
              <w:t xml:space="preserve">Brûlure par </w:t>
            </w:r>
            <w:r w:rsidRPr="00EC402A">
              <w:rPr>
                <w:rFonts w:cs="Calibri"/>
                <w:sz w:val="20"/>
                <w:szCs w:val="20"/>
              </w:rPr>
              <w:t>contact avec le</w:t>
            </w:r>
            <w:r>
              <w:rPr>
                <w:rFonts w:cs="Calibri"/>
                <w:sz w:val="20"/>
                <w:szCs w:val="20"/>
              </w:rPr>
              <w:t>s</w:t>
            </w:r>
            <w:r w:rsidRPr="00EC402A">
              <w:rPr>
                <w:rFonts w:cs="Calibri"/>
                <w:sz w:val="20"/>
                <w:szCs w:val="20"/>
              </w:rPr>
              <w:t xml:space="preserve"> pièce</w:t>
            </w:r>
            <w:r>
              <w:rPr>
                <w:rFonts w:cs="Calibri"/>
                <w:sz w:val="20"/>
                <w:szCs w:val="20"/>
              </w:rPr>
              <w:t>s</w:t>
            </w:r>
            <w:r w:rsidRPr="00EC402A">
              <w:rPr>
                <w:rFonts w:cs="Calibri"/>
                <w:sz w:val="20"/>
                <w:szCs w:val="20"/>
              </w:rPr>
              <w:t xml:space="preserve"> chaude</w:t>
            </w:r>
            <w:r>
              <w:rPr>
                <w:rFonts w:cs="Calibri"/>
                <w:sz w:val="20"/>
                <w:szCs w:val="20"/>
              </w:rPr>
              <w:t>s, mèches…</w:t>
            </w:r>
          </w:p>
        </w:tc>
      </w:tr>
      <w:tr w:rsidR="0044097C" w14:paraId="48919C3E" w14:textId="77777777" w:rsidTr="00DC162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7577678" w14:textId="77777777" w:rsidR="0044097C" w:rsidRPr="00A21564" w:rsidRDefault="0044097C" w:rsidP="00647E2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0168A9B2" w14:textId="77777777" w:rsidR="0044097C" w:rsidRPr="004E2D89" w:rsidRDefault="0044097C" w:rsidP="00647E2F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742CBCF" w14:textId="55542508" w:rsidR="0044097C" w:rsidRPr="0044097C" w:rsidRDefault="0044097C" w:rsidP="00647E2F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4097C">
              <w:rPr>
                <w:rFonts w:cstheme="minorHAnsi"/>
                <w:sz w:val="20"/>
                <w:szCs w:val="20"/>
              </w:rPr>
              <w:t xml:space="preserve">Coupure par </w:t>
            </w:r>
            <w:r w:rsidRPr="0044097C">
              <w:rPr>
                <w:rFonts w:cs="Calibri"/>
                <w:sz w:val="20"/>
                <w:szCs w:val="20"/>
              </w:rPr>
              <w:t>contact avec des surfaces coupantes lors de l’utilisation, risque de rebond, risque de calage</w:t>
            </w:r>
          </w:p>
        </w:tc>
      </w:tr>
      <w:tr w:rsidR="0044097C" w14:paraId="5217DD30" w14:textId="77777777" w:rsidTr="00DC162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F3B518C" w14:textId="77777777" w:rsidR="0044097C" w:rsidRPr="00A21564" w:rsidRDefault="0044097C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01B445F9" w14:textId="77777777" w:rsidR="0044097C" w:rsidRPr="004E2D89" w:rsidRDefault="0044097C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BED1A53" w14:textId="77777777" w:rsidR="0044097C" w:rsidRPr="00EC402A" w:rsidRDefault="0044097C" w:rsidP="002E0B8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EC402A">
              <w:rPr>
                <w:rFonts w:cs="Calibri"/>
                <w:sz w:val="20"/>
                <w:szCs w:val="20"/>
              </w:rPr>
              <w:t>Enroulement aux pièces mobiles</w:t>
            </w:r>
          </w:p>
        </w:tc>
      </w:tr>
      <w:tr w:rsidR="0044097C" w14:paraId="713D29FB" w14:textId="77777777" w:rsidTr="00DC162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88D4EBB" w14:textId="77777777" w:rsidR="0044097C" w:rsidRPr="00A21564" w:rsidRDefault="0044097C" w:rsidP="00E977B7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0124309" w14:textId="77777777" w:rsidR="0044097C" w:rsidRPr="004E2D89" w:rsidRDefault="0044097C" w:rsidP="00E977B7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</w:tcPr>
          <w:p w14:paraId="37A287B6" w14:textId="57D60510" w:rsidR="0044097C" w:rsidRPr="0044097C" w:rsidRDefault="0044097C" w:rsidP="00E977B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44097C">
              <w:rPr>
                <w:rFonts w:cs="Calibri"/>
                <w:sz w:val="20"/>
                <w:szCs w:val="20"/>
              </w:rPr>
              <w:t>Projection de pièces métalliques, copeaux, particules, éclats, …</w:t>
            </w:r>
          </w:p>
        </w:tc>
      </w:tr>
      <w:tr w:rsidR="0044097C" w14:paraId="18C86DD0" w14:textId="77777777" w:rsidTr="00DC162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2806C5B" w14:textId="77777777" w:rsidR="0044097C" w:rsidRPr="00A21564" w:rsidRDefault="0044097C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3C9C7BC" w14:textId="77777777" w:rsidR="0044097C" w:rsidRPr="004E2D89" w:rsidRDefault="0044097C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EA4D7D">
              <w:rPr>
                <w:rFonts w:cstheme="minorHAnsi"/>
                <w:b/>
                <w:bCs/>
                <w:noProof/>
                <w:sz w:val="24"/>
                <w:szCs w:val="24"/>
              </w:rPr>
              <w:t>Bruit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F0047A0" w14:textId="77777777" w:rsidR="0044097C" w:rsidRPr="00EC402A" w:rsidRDefault="0044097C" w:rsidP="002E0B8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C402A">
              <w:rPr>
                <w:rFonts w:cs="Calibri"/>
                <w:sz w:val="20"/>
                <w:szCs w:val="20"/>
              </w:rPr>
              <w:t xml:space="preserve">Surdité ou perte d’acuité auditive dû à une exposition au bruit &gt; </w:t>
            </w:r>
            <w:r w:rsidRPr="00EC402A">
              <w:rPr>
                <w:rFonts w:cs="Calibri"/>
                <w:b/>
                <w:bCs/>
                <w:sz w:val="20"/>
                <w:szCs w:val="20"/>
              </w:rPr>
              <w:t>85dB (A)</w:t>
            </w:r>
          </w:p>
        </w:tc>
      </w:tr>
      <w:tr w:rsidR="0044097C" w14:paraId="09294A64" w14:textId="77777777" w:rsidTr="00DC162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AB110C" w14:textId="77777777" w:rsidR="0044097C" w:rsidRPr="00A21564" w:rsidRDefault="0044097C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DB9D90C" w14:textId="77777777" w:rsidR="0044097C" w:rsidRPr="004E2D89" w:rsidRDefault="0044097C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DC8531C" w14:textId="77777777" w:rsidR="0044097C" w:rsidRPr="00EC402A" w:rsidRDefault="0044097C" w:rsidP="002E0B8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C402A">
              <w:rPr>
                <w:sz w:val="20"/>
                <w:szCs w:val="20"/>
              </w:rPr>
              <w:t>Due à l’état du terrain, ou à son encombrement (câbles d’alimentation, outils, matériaux)</w:t>
            </w:r>
          </w:p>
        </w:tc>
      </w:tr>
      <w:tr w:rsidR="0044097C" w14:paraId="43732CCC" w14:textId="77777777" w:rsidTr="00DC162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08B622C" w14:textId="77777777" w:rsidR="0044097C" w:rsidRPr="00A21564" w:rsidRDefault="0044097C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E42169E" w14:textId="77777777" w:rsidR="0044097C" w:rsidRPr="004E2D89" w:rsidRDefault="0044097C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Électricité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86A5CB4" w14:textId="77777777" w:rsidR="0044097C" w:rsidRPr="00EC402A" w:rsidRDefault="0044097C" w:rsidP="002E0B80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C402A">
              <w:rPr>
                <w:rFonts w:cs="Calibri"/>
                <w:sz w:val="20"/>
                <w:szCs w:val="20"/>
              </w:rPr>
              <w:t>Électrocution/Électrisation due à un mauvais état de l’appareil ou du câble d’alimentation, humidité dans la zone de travail, proximité d’un câble électrique</w:t>
            </w:r>
          </w:p>
        </w:tc>
      </w:tr>
      <w:tr w:rsidR="0044097C" w14:paraId="3E2CB618" w14:textId="77777777" w:rsidTr="00DC162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48A6BEC" w14:textId="77777777" w:rsidR="0044097C" w:rsidRPr="00A21564" w:rsidRDefault="0044097C" w:rsidP="00E977B7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D5B0018" w14:textId="77777777" w:rsidR="0044097C" w:rsidRPr="004E2D89" w:rsidRDefault="0044097C" w:rsidP="00E977B7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Incendie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71F7DDF" w14:textId="1FC3E1F9" w:rsidR="0044097C" w:rsidRPr="00822233" w:rsidRDefault="0044097C" w:rsidP="00E977B7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822233">
              <w:rPr>
                <w:rFonts w:cs="Calibri"/>
                <w:sz w:val="20"/>
                <w:szCs w:val="20"/>
              </w:rPr>
              <w:t>Dû à une défaillance du système d’alimentation, surchauffe d’une pièce percée</w:t>
            </w:r>
            <w:r w:rsidR="000A46A8">
              <w:rPr>
                <w:rFonts w:cs="Calibri"/>
                <w:sz w:val="20"/>
                <w:szCs w:val="20"/>
              </w:rPr>
              <w:t>, projection d’étincelle</w:t>
            </w:r>
          </w:p>
        </w:tc>
      </w:tr>
      <w:tr w:rsidR="0044097C" w14:paraId="4E1D7E6A" w14:textId="77777777" w:rsidTr="00DC162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45287A4" w14:textId="77777777" w:rsidR="0044097C" w:rsidRPr="00A21564" w:rsidRDefault="0044097C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D2A7F02" w14:textId="77777777" w:rsidR="0044097C" w:rsidRPr="004E2D89" w:rsidRDefault="0044097C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2576729" w14:textId="56417506" w:rsidR="0044097C" w:rsidRPr="00E977B7" w:rsidRDefault="0044097C" w:rsidP="002E0B8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E977B7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dû à</w:t>
            </w:r>
            <w:r w:rsidRPr="00E977B7">
              <w:rPr>
                <w:rFonts w:cs="Calibri"/>
                <w:color w:val="000000" w:themeColor="text1"/>
                <w:sz w:val="20"/>
                <w:szCs w:val="20"/>
              </w:rPr>
              <w:t xml:space="preserve"> </w:t>
            </w:r>
            <w:r w:rsidR="00B21E0D">
              <w:rPr>
                <w:rFonts w:cs="Calibri"/>
                <w:color w:val="000000" w:themeColor="text1"/>
                <w:sz w:val="20"/>
                <w:szCs w:val="20"/>
              </w:rPr>
              <w:t>une</w:t>
            </w:r>
            <w:r w:rsidRPr="00E977B7">
              <w:rPr>
                <w:rFonts w:cs="Calibri"/>
                <w:color w:val="000000" w:themeColor="text1"/>
                <w:sz w:val="20"/>
                <w:szCs w:val="20"/>
              </w:rPr>
              <w:t xml:space="preserve"> posture de travail inadaptée ; mouvements répétitifs</w:t>
            </w:r>
          </w:p>
        </w:tc>
      </w:tr>
      <w:tr w:rsidR="0044097C" w14:paraId="16CA7707" w14:textId="77777777" w:rsidTr="00DC162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C877F46" w14:textId="77777777" w:rsidR="0044097C" w:rsidRPr="00A21564" w:rsidRDefault="0044097C" w:rsidP="002E0B8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2A874E" w14:textId="77777777" w:rsidR="0044097C" w:rsidRPr="004E2D89" w:rsidRDefault="0044097C" w:rsidP="002E0B80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</w:rPr>
              <w:t>Risques chimiques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B95A43C" w14:textId="4DC55364" w:rsidR="0044097C" w:rsidRPr="00E977B7" w:rsidRDefault="0044097C" w:rsidP="002E0B8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E977B7">
              <w:rPr>
                <w:rFonts w:cs="Calibri"/>
                <w:color w:val="000000" w:themeColor="text1"/>
                <w:sz w:val="20"/>
                <w:szCs w:val="20"/>
              </w:rPr>
              <w:t>Intoxication due à l’inhalation de poussières </w:t>
            </w:r>
          </w:p>
        </w:tc>
      </w:tr>
      <w:tr w:rsidR="0044097C" w14:paraId="5DC5264D" w14:textId="77777777" w:rsidTr="00DC1624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0119278" w14:textId="77777777" w:rsidR="0044097C" w:rsidRPr="00A21564" w:rsidRDefault="0044097C" w:rsidP="00E977B7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D2D0019" w14:textId="77777777" w:rsidR="0044097C" w:rsidRPr="004E2D89" w:rsidRDefault="0044097C" w:rsidP="00E977B7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827DC2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371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269BEAF" w14:textId="368F7E9B" w:rsidR="0044097C" w:rsidRPr="00EC402A" w:rsidRDefault="0044097C" w:rsidP="00E977B7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B40BDA">
              <w:rPr>
                <w:rFonts w:cstheme="minorHAnsi"/>
                <w:noProof/>
                <w:sz w:val="20"/>
                <w:szCs w:val="20"/>
              </w:rPr>
              <w:t xml:space="preserve">Troubles physiques corps entier (tendinites, troubles vertébraux/digestifs/visuels, fatigue) </w:t>
            </w:r>
            <w:r w:rsidRPr="00B40BDA">
              <w:rPr>
                <w:rFonts w:cs="Calibri"/>
                <w:sz w:val="20"/>
                <w:szCs w:val="20"/>
              </w:rPr>
              <w:t>; syndrome du canal carpien ; vibrations main-bras</w:t>
            </w:r>
          </w:p>
        </w:tc>
      </w:tr>
      <w:tr w:rsidR="00E6564F" w14:paraId="18C0C82B" w14:textId="77777777" w:rsidTr="00DC1624">
        <w:tblPrEx>
          <w:tblCellMar>
            <w:left w:w="70" w:type="dxa"/>
            <w:right w:w="70" w:type="dxa"/>
          </w:tblCellMar>
        </w:tblPrEx>
        <w:trPr>
          <w:trHeight w:val="1545"/>
          <w:jc w:val="center"/>
        </w:trPr>
        <w:tc>
          <w:tcPr>
            <w:tcW w:w="11902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6F5B3302" w14:textId="3DD6B305" w:rsidR="00E6564F" w:rsidRDefault="00CB5C80" w:rsidP="002E0B80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709E9411" wp14:editId="7830038B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197485</wp:posOffset>
                      </wp:positionV>
                      <wp:extent cx="5450840" cy="835025"/>
                      <wp:effectExtent l="0" t="0" r="0" b="3175"/>
                      <wp:wrapNone/>
                      <wp:docPr id="1762073611" name="Groupe 17620736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50840" cy="835025"/>
                                <a:chOff x="0" y="0"/>
                                <a:chExt cx="5450840" cy="8350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790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7566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0342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4014437" name="Image 3" descr="Une image contenant Panneau de signalisation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2776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443647" name="Image 4" descr="Une image contenant Panneau de signalisation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033718F" id="Groupe 1762073611" o:spid="_x0000_s1026" style="position:absolute;margin-left:0;margin-top:15.55pt;width:429.2pt;height:65.75pt;z-index:251658247;mso-position-horizontal:center;mso-position-horizontal-relative:margin;mso-position-vertical-relative:margin;mso-width-relative:margin;mso-height-relative:margin" coordsize="54508,8350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9" o:spid="_x0000_s1027" type="#_x0000_t75" alt="Une image contenant texte, clipart&#10;&#10;Description générée automatiquement" style="position:absolute;left:22479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">
                        <v:imagedata r:id="rId20" o:title="Une image contenant texte, clipart&#10;&#10;Description générée automatiquement"/>
                      </v:shape>
                      <v:shape id="Image 2" o:spid="_x0000_s1028" type="#_x0000_t75" alt="Une image contenant texte, signe, clipart&#10;&#10;Description générée automatiquement" style="position:absolute;left:33756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">
                        <v:imagedata r:id="rId21" o:title="Une image contenant texte, signe, clipart&#10;&#10;Description générée automatiquement"/>
                      </v:shape>
                      <v:shape id="Image 12" o:spid="_x0000_s1029" type="#_x0000_t75" alt="Une image contenant texte, clipart, signe&#10;&#10;Description générée automatiquement" style="position:absolute;left:45034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">
                        <v:imagedata r:id="rId22" o:title="Une image contenant texte, clipart, signe&#10;&#10;Description générée automatiquement"/>
                      </v:shape>
                      <v:shape id="Image 3" o:spid="_x0000_s1030" type="#_x0000_t75" alt="Une image contenant Panneau de signalisation, signe&#10;&#10;Description générée automatiquement" style="position:absolute;left:11277;width:950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">
                        <v:imagedata r:id="rId23" o:title="Une image contenant Panneau de signalisation, signe&#10;&#10;Description générée automatiquement"/>
                      </v:shape>
                      <v:shape id="Image 4" o:spid="_x0000_s1031" type="#_x0000_t75" alt="Une image contenant Panneau de signalisation, signe&#10;&#10;Description générée automatiquement" style="position:absolute;top:76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">
                        <v:imagedata r:id="rId24" o:title="Une image contenant Panneau de signalisation, signe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647E2F" w14:paraId="451A77A6" w14:textId="77777777" w:rsidTr="00DC1624">
        <w:trPr>
          <w:trHeight w:val="993"/>
          <w:jc w:val="center"/>
        </w:trPr>
        <w:tc>
          <w:tcPr>
            <w:tcW w:w="11902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36CBD796" w14:textId="31C9B1A0" w:rsidR="00647E2F" w:rsidRPr="00DE7861" w:rsidRDefault="00647E2F" w:rsidP="00647E2F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lastRenderedPageBreak/>
              <w:t>PERCEUSE SUR COLONNE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E6564F" w14:paraId="25BAA17A" w14:textId="77777777" w:rsidTr="00DC1624">
        <w:trPr>
          <w:trHeight w:val="410"/>
          <w:jc w:val="center"/>
        </w:trPr>
        <w:tc>
          <w:tcPr>
            <w:tcW w:w="11902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236CF333" w14:textId="77777777" w:rsidR="00E6564F" w:rsidRPr="00D90E8A" w:rsidRDefault="00E6564F" w:rsidP="002E0B8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E6564F" w:rsidRPr="00F903CD" w14:paraId="43AC6358" w14:textId="77777777" w:rsidTr="00DC1624">
        <w:trPr>
          <w:trHeight w:val="12957"/>
          <w:jc w:val="center"/>
        </w:trPr>
        <w:tc>
          <w:tcPr>
            <w:tcW w:w="11902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3D196C5" w14:textId="77777777" w:rsidR="00E6564F" w:rsidRPr="001F36A8" w:rsidRDefault="00E6564F" w:rsidP="002E0B8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8" behindDoc="0" locked="0" layoutInCell="1" allowOverlap="1" wp14:anchorId="381E7C99" wp14:editId="315C57B6">
                      <wp:simplePos x="0" y="0"/>
                      <wp:positionH relativeFrom="margin">
                        <wp:posOffset>67310</wp:posOffset>
                      </wp:positionH>
                      <wp:positionV relativeFrom="paragraph">
                        <wp:posOffset>128270</wp:posOffset>
                      </wp:positionV>
                      <wp:extent cx="7199630" cy="2199640"/>
                      <wp:effectExtent l="0" t="0" r="20320" b="1016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19964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866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6E52025" w14:textId="77777777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F0EFF23" w14:textId="77777777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75AFEF5E" w14:textId="77777777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97EE560" w14:textId="42D53182" w:rsidR="00E6564F" w:rsidRPr="006F3922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6F392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6F392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6F392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6F392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(dispositif d’arrêt d’urgence, capot </w:t>
                                    </w:r>
                                    <w:r w:rsidR="00B21E0D" w:rsidRPr="006F392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écran</w:t>
                                    </w:r>
                                    <w:r w:rsidRPr="006F392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protection présent</w:t>
                                    </w:r>
                                    <w:r w:rsidR="004E15B4" w:rsidRPr="006F392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</w:t>
                                    </w:r>
                                    <w:r w:rsidRPr="006F392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</w:t>
                                    </w:r>
                                    <w:r w:rsidR="00C33726" w:rsidRPr="006F392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tester</w:t>
                                    </w:r>
                                    <w:r w:rsidRPr="006F392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6F392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74590A25" w14:textId="604E7518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accouplement machine/</w:t>
                                    </w:r>
                                    <w:r w:rsidR="0013703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foret</w:t>
                                    </w:r>
                                    <w:r w:rsidR="00137031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3EA67B10" w14:textId="77777777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3CBF9F8" w14:textId="00D2806B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Travailler dans un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endroit aéré 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éloigné des zones de stockage de produits inflammables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3415AD1" w14:textId="77777777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4D45AE7C" w14:textId="77777777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543AB7C" w14:textId="4D251594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</w:t>
                                    </w:r>
                                    <w:r w:rsidR="007B65EF"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(gant uniquement à l’arrêt si nécessaire)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24478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53E007C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1E7C99" id="Groupe 7" o:spid="_x0000_s1026" style="position:absolute;left:0;text-align:left;margin-left:5.3pt;margin-top:10.1pt;width:566.9pt;height:173.2pt;z-index:25165824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">
                      <v:roundrect id="Rectangle : coins arrondis 31" o:spid="_x0000_s1027" style="position:absolute;width:74168;height:26079;visibility:visible;mso-wrap-style:square;v-text-anchor:middle" arcsize="56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6E52025" w14:textId="77777777" w:rsidR="00E6564F" w:rsidRPr="00F815E8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F0EFF23" w14:textId="77777777" w:rsidR="00E6564F" w:rsidRPr="00F815E8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75AFEF5E" w14:textId="77777777" w:rsidR="00E6564F" w:rsidRPr="00F815E8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97EE560" w14:textId="42D53182" w:rsidR="00E6564F" w:rsidRPr="006F3922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6F392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6F392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6F392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6F392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(dispositif d’arrêt d’urgence, capot </w:t>
                              </w:r>
                              <w:r w:rsidR="00B21E0D" w:rsidRPr="006F392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et écran</w:t>
                              </w:r>
                              <w:r w:rsidRPr="006F392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protection présent</w:t>
                              </w:r>
                              <w:r w:rsidR="004E15B4" w:rsidRPr="006F392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</w:t>
                              </w:r>
                              <w:r w:rsidRPr="006F392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)</w:t>
                              </w:r>
                              <w:r w:rsidR="00C33726" w:rsidRPr="006F392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tester</w:t>
                              </w:r>
                              <w:r w:rsidRPr="006F392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6F392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74590A25" w14:textId="604E7518" w:rsidR="00E6564F" w:rsidRPr="00F815E8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accouplement machine/</w:t>
                              </w:r>
                              <w:r w:rsidR="0013703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foret</w:t>
                              </w:r>
                              <w:r w:rsidR="00137031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3EA67B10" w14:textId="77777777" w:rsidR="00E6564F" w:rsidRPr="00F815E8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3CBF9F8" w14:textId="00D2806B" w:rsidR="00E6564F" w:rsidRPr="00F815E8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Travailler dans un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endroit aéré 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éloigné des zones de stockage de produits inflammables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3415AD1" w14:textId="77777777" w:rsidR="00E6564F" w:rsidRPr="00F815E8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4D45AE7C" w14:textId="77777777" w:rsidR="00E6564F" w:rsidRPr="00F815E8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543AB7C" w14:textId="4D251594" w:rsidR="00E6564F" w:rsidRPr="00F815E8" w:rsidRDefault="00E6564F" w:rsidP="00E6564F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</w:t>
                              </w:r>
                              <w:r w:rsidR="007B65EF"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(gant uniquement à l’arrêt si nécessaire)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169114,l2426131,v93399,,169114,75715,169114,169114l2595245,690880r,l,690880r,l,169114c,75715,75715,,169114,xe" fillcolor="#2f5496 [2404]" strokecolor="#1f3763 [1604]" strokeweight="1pt">
                        <v:stroke joinstyle="miter"/>
                        <v:formulas/>
                        <v:path arrowok="t" o:connecttype="custom" o:connectlocs="169114,0;2426131,0;2595245,169114;2595245,690880;2595245,690880;0,690880;0,690880;0,169114;169114,0" o:connectangles="0,0,0,0,0,0,0,0,0" textboxrect="0,0,2595245,690880"/>
                        <v:textbox>
                          <w:txbxContent>
                            <w:p w14:paraId="453E007C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1A91C80E" w14:textId="77777777" w:rsidR="00E6564F" w:rsidRPr="001F36A8" w:rsidRDefault="00E6564F" w:rsidP="002E0B8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65B4754F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570548B1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00C284D9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416F2471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5FD5D1F3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28E446D9" w14:textId="71020968" w:rsidR="00E6564F" w:rsidRDefault="00C00243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5D4F7A53" wp14:editId="6B02B496">
                      <wp:simplePos x="0" y="0"/>
                      <wp:positionH relativeFrom="margin">
                        <wp:posOffset>68580</wp:posOffset>
                      </wp:positionH>
                      <wp:positionV relativeFrom="paragraph">
                        <wp:posOffset>121920</wp:posOffset>
                      </wp:positionV>
                      <wp:extent cx="7199630" cy="16611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611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9943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834F01" w14:textId="77777777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reconnaissance </w:t>
                                    </w: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zone de travail 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enlever 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tous les </w:t>
                                    </w: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objets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qui pourraient être</w:t>
                                    </w: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gênants 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</w:t>
                                    </w: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projetés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0464C3A" w14:textId="17FFE1AE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Utiliser un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DF1EC5"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foret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adapté aux matériaux et à la machine ;</w:t>
                                    </w:r>
                                  </w:p>
                                  <w:p w14:paraId="58C0884D" w14:textId="4BEF410B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S’assurer que le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DF1EC5"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foret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64767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est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 bon état 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ne présente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aucune fissure ou ébréchure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748BABE9" w14:textId="057F24F7" w:rsidR="00DF1EC5" w:rsidRPr="00F815E8" w:rsidRDefault="00DF1EC5" w:rsidP="00DF1EC5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de la machine 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(lubrification</w:t>
                                    </w:r>
                                    <w:r w:rsidR="00710C9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, 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attache de l’outil)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des connexions électriques ;</w:t>
                                    </w:r>
                                  </w:p>
                                  <w:p w14:paraId="31EEAC22" w14:textId="02C2F823" w:rsidR="00497E92" w:rsidRPr="00F815E8" w:rsidRDefault="00497E92" w:rsidP="00DF1EC5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que la perceuse sur colonne est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correctement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 au sol ou sur son support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462FCDE" w14:textId="5FC2AE8E" w:rsidR="00DF1EC5" w:rsidRPr="00F815E8" w:rsidRDefault="00DF1EC5" w:rsidP="00DF1EC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que l’interrupteur est sur « off » avant de brancher la machine ;</w:t>
                                    </w:r>
                                  </w:p>
                                  <w:p w14:paraId="0C494C44" w14:textId="4C23ED95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fonctionnement des </w:t>
                                    </w:r>
                                    <w:r w:rsidR="00594264"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accessoires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des commandes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25144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FB14D33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4F7A53" id="Groupe 8" o:spid="_x0000_s1029" style="position:absolute;margin-left:5.4pt;margin-top:9.6pt;width:566.9pt;height:130.8pt;z-index:251658243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">
                      <v:roundrect id="Rectangle : coins arrondis 2144" o:spid="_x0000_s1030" style="position:absolute;left:9;width:74155;height:26574;visibility:visible;mso-wrap-style:square;v-text-anchor:middle" arcsize="65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02834F01" w14:textId="77777777" w:rsidR="00E6564F" w:rsidRPr="00F815E8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reconnaissance </w:t>
                              </w: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zone de travail 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enlever 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tous les </w:t>
                              </w: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objets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qui pourraient être</w:t>
                              </w: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gênants 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ou</w:t>
                              </w: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projetés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0464C3A" w14:textId="17FFE1AE" w:rsidR="00E6564F" w:rsidRPr="00F815E8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Utiliser un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DF1EC5"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foret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adapté aux matériaux et à la machine ;</w:t>
                              </w:r>
                            </w:p>
                            <w:p w14:paraId="58C0884D" w14:textId="4BEF410B" w:rsidR="00E6564F" w:rsidRPr="00F815E8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S’assurer que le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DF1EC5"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foret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647674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est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 bon état 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et ne présente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aucune fissure ou ébréchure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748BABE9" w14:textId="057F24F7" w:rsidR="00DF1EC5" w:rsidRPr="00F815E8" w:rsidRDefault="00DF1EC5" w:rsidP="00DF1EC5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de la machine 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(lubrification</w:t>
                              </w:r>
                              <w:r w:rsidR="00710C9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attache de l’outil)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et des connexions électriques ;</w:t>
                              </w:r>
                            </w:p>
                            <w:p w14:paraId="31EEAC22" w14:textId="02C2F823" w:rsidR="00497E92" w:rsidRPr="00F815E8" w:rsidRDefault="00497E92" w:rsidP="00DF1EC5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que la perceuse sur colonne est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correctement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 au sol ou sur son support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462FCDE" w14:textId="5FC2AE8E" w:rsidR="00DF1EC5" w:rsidRPr="00F815E8" w:rsidRDefault="00DF1EC5" w:rsidP="00DF1EC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que l’interrupteur est sur « off » avant de brancher la machine ;</w:t>
                              </w:r>
                            </w:p>
                            <w:p w14:paraId="0C494C44" w14:textId="4C23ED95" w:rsidR="00E6564F" w:rsidRPr="00F815E8" w:rsidRDefault="00E6564F" w:rsidP="00E6564F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fonctionnement des </w:t>
                              </w:r>
                              <w:r w:rsidR="00594264"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accessoires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des commandes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173715,l2479315,v95940,,173715,77775,173715,173715l2653030,690880r,l,690880r,l,173715c,77775,77775,,173715,xe" fillcolor="#8eaadb [1940]" strokecolor="#1f3763 [1604]" strokeweight="1pt">
                        <v:stroke joinstyle="miter"/>
                        <v:formulas/>
                        <v:path arrowok="t" o:connecttype="custom" o:connectlocs="173715,0;2479315,0;2653030,173715;2653030,690880;2653030,690880;0,690880;0,690880;0,173715;173715,0" o:connectangles="0,0,0,0,0,0,0,0,0" textboxrect="0,0,2653030,690880"/>
                        <v:textbox>
                          <w:txbxContent>
                            <w:p w14:paraId="4FB14D33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587EB811" w14:textId="206C9249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106837B9" w14:textId="4025462D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092E7BFE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57577333" w14:textId="6D8142B4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50EB40A5" w14:textId="12E8E1EA" w:rsidR="00E6564F" w:rsidRDefault="0033468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2EC4A200" wp14:editId="780B6360">
                      <wp:simplePos x="0" y="0"/>
                      <wp:positionH relativeFrom="margin">
                        <wp:posOffset>67310</wp:posOffset>
                      </wp:positionH>
                      <wp:positionV relativeFrom="paragraph">
                        <wp:posOffset>281939</wp:posOffset>
                      </wp:positionV>
                      <wp:extent cx="7199630" cy="2915914"/>
                      <wp:effectExtent l="0" t="0" r="20320" b="18415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915914"/>
                                <a:chOff x="0" y="-13272"/>
                                <a:chExt cx="7415530" cy="1269937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-13272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7478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1209B59" w14:textId="77777777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8340F12" w14:textId="6A839F29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bookmarkStart w:id="0" w:name="_Hlk142485752"/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régulièrement le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DF1EC5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du foret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bookmarkEnd w:id="0"/>
                                  <w:p w14:paraId="410CA6DA" w14:textId="752383E7" w:rsidR="00353323" w:rsidRPr="00F815E8" w:rsidRDefault="00594264" w:rsidP="0035332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tiliser la perceuse 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avec une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bonne visibilité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éclairage artificiel</w:t>
                                    </w:r>
                                    <w:r w:rsidR="006D0CA0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ou naturel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suffisant</w:t>
                                    </w:r>
                                    <w:r w:rsidR="006D0CA0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)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D69D74F" w14:textId="77777777" w:rsidR="00353323" w:rsidRPr="00F815E8" w:rsidRDefault="00353323" w:rsidP="0035332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Veiller à une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bonne accessibilité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poste de travail et à un espace de travail bien rangé ;</w:t>
                                    </w:r>
                                  </w:p>
                                  <w:p w14:paraId="0075AA93" w14:textId="502DCA26" w:rsidR="00353323" w:rsidRPr="00F815E8" w:rsidRDefault="002437F0" w:rsidP="0035332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Eloigner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liquides et 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les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gaz 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inflammables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(risque d'</w:t>
                                    </w:r>
                                    <w:r w:rsidR="00D84F4C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incendie par projection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d'étincelles) ;</w:t>
                                    </w:r>
                                  </w:p>
                                  <w:p w14:paraId="3D1D77B5" w14:textId="224DEC9D" w:rsidR="00353323" w:rsidRPr="00F815E8" w:rsidRDefault="00B46F8C" w:rsidP="0035332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80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érifi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er que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la tension disponible correspond aux valeurs indiquées sur la plaque signalétique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avant de brancher la machine au réseau électrique </w:t>
                                    </w:r>
                                    <w:r w:rsidR="00353323"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6F12378A" w14:textId="77777777" w:rsidR="00353323" w:rsidRPr="00F815E8" w:rsidRDefault="00353323" w:rsidP="00353323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line="240" w:lineRule="auto"/>
                                      <w:ind w:left="1380"/>
                                      <w:jc w:val="both"/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laisser la machine fonctionner </w:t>
                                    </w: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sans surveillance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2EE449C" w14:textId="4664998D" w:rsidR="00906844" w:rsidRPr="00F815E8" w:rsidRDefault="00906844" w:rsidP="00353323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line="240" w:lineRule="auto"/>
                                      <w:ind w:left="1380"/>
                                      <w:jc w:val="both"/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A</w:t>
                                    </w:r>
                                    <w:r w:rsidR="00374B0F"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ttendre l’ar</w:t>
                                    </w: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rêt</w:t>
                                    </w:r>
                                    <w:r w:rsidR="00374B0F"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 complet</w:t>
                                    </w:r>
                                    <w:r w:rsidR="00374B0F"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 de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 la machine avant </w:t>
                                    </w:r>
                                    <w:r w:rsidR="00374B0F"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toute intervention (</w:t>
                                    </w:r>
                                    <w:r w:rsidR="00124F99"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changement outil, </w:t>
                                    </w:r>
                                    <w:r w:rsidR="001F3CD6"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bourrage, 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enlever la poussière</w:t>
                                    </w:r>
                                    <w:r w:rsidR="003F541B"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, 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débris de forage</w:t>
                                    </w:r>
                                    <w:r w:rsidR="003F541B"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…)</w:t>
                                    </w:r>
                                    <w:r w:rsidR="009E3143"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 et débrancher pour éviter une remise en marche intempestive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 ;</w:t>
                                    </w:r>
                                  </w:p>
                                  <w:p w14:paraId="6D06D413" w14:textId="267E0D84" w:rsidR="00EA7F12" w:rsidRPr="00F815E8" w:rsidRDefault="00EA7F12" w:rsidP="00353323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line="240" w:lineRule="auto"/>
                                      <w:ind w:left="1380"/>
                                      <w:jc w:val="both"/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Retirer les copeaux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 avec des gants, </w:t>
                                    </w:r>
                                    <w:r w:rsidR="00A206DA"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un aspirateur, </w:t>
                                    </w:r>
                                    <w:r w:rsidR="0012605A"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 xml:space="preserve">un chiffon, 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  <w:lang w:val="fr-BE"/>
                                      </w:rPr>
                                      <w:t>une brosse, un pinceau…</w:t>
                                    </w:r>
                                  </w:p>
                                  <w:p w14:paraId="26010634" w14:textId="6327F877" w:rsidR="00353323" w:rsidRPr="00F815E8" w:rsidRDefault="00353323" w:rsidP="00353323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line="240" w:lineRule="auto"/>
                                      <w:ind w:left="1380"/>
                                      <w:jc w:val="both"/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Fixer les pièces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</w:t>
                                    </w:r>
                                    <w:r w:rsidR="00710C93"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usiner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="00124F99"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dans les règles de l’art (étau, brides…) </w:t>
                                    </w: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pour éviter qu'elles ne tournent sur elles-mêmes ;</w:t>
                                    </w:r>
                                  </w:p>
                                  <w:p w14:paraId="0F98F705" w14:textId="77777777" w:rsidR="00353323" w:rsidRPr="00F815E8" w:rsidRDefault="00353323" w:rsidP="00353323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Utiliser de l'huile de forage pour percer dans du métal (sauf pour le fer et le cuivre, qui doivent être percés "à sec") ;</w:t>
                                    </w:r>
                                  </w:p>
                                  <w:p w14:paraId="108FE717" w14:textId="77777777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80047" y="284467"/>
                                  <a:ext cx="1253516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54B574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C4A200" id="Groupe 9" o:spid="_x0000_s1032" style="position:absolute;margin-left:5.3pt;margin-top:22.2pt;width:566.9pt;height:229.6pt;z-index:251658244;mso-position-horizontal-relative:margin;mso-width-relative:margin;mso-height-relative:margin" coordorigin=",-132" coordsize="74155,12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">
                      <v:roundrect id="Rectangle : coins arrondis 2145" o:spid="_x0000_s1033" style="position:absolute;top:-132;width:74155;height:12565;visibility:visible;mso-wrap-style:square;v-text-anchor:middle" arcsize="490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01209B59" w14:textId="77777777" w:rsidR="00E6564F" w:rsidRPr="00F815E8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8340F12" w14:textId="6A839F29" w:rsidR="00E6564F" w:rsidRPr="00F815E8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bookmarkStart w:id="1" w:name="_Hlk142485752"/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régulièrement le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bon état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DF1EC5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du foret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bookmarkEnd w:id="1"/>
                            <w:p w14:paraId="410CA6DA" w14:textId="752383E7" w:rsidR="00353323" w:rsidRPr="00F815E8" w:rsidRDefault="00594264" w:rsidP="0035332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U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tiliser la perceuse 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avec une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bonne visibilité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éclairage artificiel</w:t>
                              </w:r>
                              <w:r w:rsidR="006D0CA0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ou naturel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suffisant</w:t>
                              </w:r>
                              <w:r w:rsidR="006D0CA0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)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D69D74F" w14:textId="77777777" w:rsidR="00353323" w:rsidRPr="00F815E8" w:rsidRDefault="00353323" w:rsidP="0035332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Veiller à une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bonne accessibilité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poste de travail et à un espace de travail bien rangé ;</w:t>
                              </w:r>
                            </w:p>
                            <w:p w14:paraId="0075AA93" w14:textId="502DCA26" w:rsidR="00353323" w:rsidRPr="00F815E8" w:rsidRDefault="002437F0" w:rsidP="0035332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Eloigner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l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e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liquides et 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les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gaz </w:t>
                              </w:r>
                              <w:r w:rsidR="00353323" w:rsidRPr="00F815E8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inflammables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(risque d'</w:t>
                              </w:r>
                              <w:r w:rsidR="00D84F4C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incendie par projection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d'étincelles) ;</w:t>
                              </w:r>
                            </w:p>
                            <w:p w14:paraId="3D1D77B5" w14:textId="224DEC9D" w:rsidR="00353323" w:rsidRPr="00F815E8" w:rsidRDefault="00B46F8C" w:rsidP="0035332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80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V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érifi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er que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la tension disponible correspond aux valeurs indiquées sur la plaque signalétique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avant de brancher la machine au réseau électrique </w:t>
                              </w:r>
                              <w:r w:rsidR="00353323"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6F12378A" w14:textId="77777777" w:rsidR="00353323" w:rsidRPr="00F815E8" w:rsidRDefault="00353323" w:rsidP="00353323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ind w:left="1380"/>
                                <w:jc w:val="both"/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laisser la machine fonctionner </w:t>
                              </w: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sans surveillance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2EE449C" w14:textId="4664998D" w:rsidR="00906844" w:rsidRPr="00F815E8" w:rsidRDefault="00906844" w:rsidP="00353323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ind w:left="1380"/>
                                <w:jc w:val="both"/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A</w:t>
                              </w:r>
                              <w:r w:rsidR="00374B0F"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ttendre l’ar</w:t>
                              </w: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rêt</w:t>
                              </w:r>
                              <w:r w:rsidR="00374B0F"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 complet</w:t>
                              </w:r>
                              <w:r w:rsidR="00374B0F"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 de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 la machine avant </w:t>
                              </w:r>
                              <w:r w:rsidR="00374B0F"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toute intervention (</w:t>
                              </w:r>
                              <w:r w:rsidR="00124F99"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changement outil, </w:t>
                              </w:r>
                              <w:r w:rsidR="001F3CD6"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bourrage, 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enlever la poussière</w:t>
                              </w:r>
                              <w:r w:rsidR="003F541B"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, 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débris de forage</w:t>
                              </w:r>
                              <w:r w:rsidR="003F541B"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…)</w:t>
                              </w:r>
                              <w:r w:rsidR="009E3143"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 et débrancher pour éviter une remise en marche intempestive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 ;</w:t>
                              </w:r>
                            </w:p>
                            <w:p w14:paraId="6D06D413" w14:textId="267E0D84" w:rsidR="00EA7F12" w:rsidRPr="00F815E8" w:rsidRDefault="00EA7F12" w:rsidP="00353323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ind w:left="1380"/>
                                <w:jc w:val="both"/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Retirer les copeaux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 avec des gants, </w:t>
                              </w:r>
                              <w:r w:rsidR="00A206DA"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un aspirateur, </w:t>
                              </w:r>
                              <w:r w:rsidR="0012605A"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 xml:space="preserve">un chiffon, 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  <w:lang w:val="fr-BE"/>
                                </w:rPr>
                                <w:t>une brosse, un pinceau…</w:t>
                              </w:r>
                            </w:p>
                            <w:p w14:paraId="26010634" w14:textId="6327F877" w:rsidR="00353323" w:rsidRPr="00F815E8" w:rsidRDefault="00353323" w:rsidP="00353323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line="240" w:lineRule="auto"/>
                                <w:ind w:left="1380"/>
                                <w:jc w:val="both"/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Fixer les pièces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</w:t>
                              </w:r>
                              <w:r w:rsidR="00710C93"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usiner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124F99"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dans les règles de l’art (étau, brides…) </w:t>
                              </w: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pour éviter qu'elles ne tournent sur elles-mêmes ;</w:t>
                              </w:r>
                            </w:p>
                            <w:p w14:paraId="0F98F705" w14:textId="77777777" w:rsidR="00353323" w:rsidRPr="00F815E8" w:rsidRDefault="00353323" w:rsidP="00353323">
                              <w:pPr>
                                <w:pStyle w:val="Paragraphedeliste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Utiliser de l'huile de forage pour percer dans du métal (sauf pour le fer et le cuivre, qui doivent être percés "à sec") ;</w:t>
                              </w:r>
                            </w:p>
                            <w:p w14:paraId="108FE717" w14:textId="77777777" w:rsidR="00E6564F" w:rsidRPr="00F815E8" w:rsidRDefault="00E6564F" w:rsidP="00E6564F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801;top:2844;width:12535;height:6909;rotation:-90;visibility:visible;mso-wrap-style:square;v-text-anchor:middle" coordsize="1253516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" adj="-11796480,,5400" path="m206407,r840702,c1161104,,1253516,92412,1253516,206407r,484473l1253516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47109,0;1253516,206407;1253516,690880;1253516,690880;0,690880;0,690880;0,206407;206407,0" o:connectangles="0,0,0,0,0,0,0,0,0" textboxrect="0,0,1253516,690880"/>
                        <v:textbox>
                          <w:txbxContent>
                            <w:p w14:paraId="6C54B574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6C1BE0F7" w14:textId="627D91B1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</w:t>
            </w:r>
          </w:p>
          <w:p w14:paraId="04925A92" w14:textId="15E8A791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7DA949CF" w14:textId="1D22A1FD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628181EF" w14:textId="79682E16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1D6291DB" w14:textId="0E7AC75E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698244D7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4597D47B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6CBF4D7F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</w:p>
          <w:p w14:paraId="020CE0AD" w14:textId="31C4336D" w:rsidR="00E6564F" w:rsidRDefault="00F815E8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1902712B" wp14:editId="0AD3E84B">
                      <wp:simplePos x="0" y="0"/>
                      <wp:positionH relativeFrom="margin">
                        <wp:posOffset>69215</wp:posOffset>
                      </wp:positionH>
                      <wp:positionV relativeFrom="paragraph">
                        <wp:posOffset>325120</wp:posOffset>
                      </wp:positionV>
                      <wp:extent cx="7199630" cy="985520"/>
                      <wp:effectExtent l="0" t="0" r="20320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8552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AAA7A87" w14:textId="69F1DA7D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Replacer tous les éléments de protection ;</w:t>
                                    </w:r>
                                  </w:p>
                                  <w:p w14:paraId="192B5A5F" w14:textId="77777777" w:rsidR="00E6564F" w:rsidRPr="00F815E8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608C1A94" w14:textId="28FABABD" w:rsidR="00E6564F" w:rsidRPr="00E10CB7" w:rsidRDefault="00E6564F" w:rsidP="00E6564F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l’</w:t>
                                    </w:r>
                                    <w:r w:rsidRPr="00F815E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entretien </w:t>
                                    </w:r>
                                    <w:r w:rsidRPr="00F815E8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(nettoyage, lubrification, affûtage…) </w:t>
                                    </w:r>
                                    <w:r w:rsidRPr="00F815E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D7BBC95" w14:textId="77777777" w:rsidR="00E6564F" w:rsidRPr="00BB372F" w:rsidRDefault="00E6564F" w:rsidP="00E6564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02712B" id="Groupe 11" o:spid="_x0000_s1035" style="position:absolute;margin-left:5.45pt;margin-top:25.6pt;width:566.9pt;height:77.6pt;z-index:251658245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AAA7A87" w14:textId="69F1DA7D" w:rsidR="00E6564F" w:rsidRPr="00F815E8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Replacer tous les éléments de protection ;</w:t>
                              </w:r>
                            </w:p>
                            <w:p w14:paraId="192B5A5F" w14:textId="77777777" w:rsidR="00E6564F" w:rsidRPr="00F815E8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608C1A94" w14:textId="28FABABD" w:rsidR="00E6564F" w:rsidRPr="00E10CB7" w:rsidRDefault="00E6564F" w:rsidP="00E6564F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l’</w:t>
                              </w:r>
                              <w:r w:rsidRPr="00F815E8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entretien </w:t>
                              </w:r>
                              <w:r w:rsidRPr="00F815E8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(nettoyage, lubrification, affûtage…) </w:t>
                              </w:r>
                              <w:r w:rsidRPr="00F815E8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4D7BBC95" w14:textId="77777777" w:rsidR="00E6564F" w:rsidRPr="00BB372F" w:rsidRDefault="00E6564F" w:rsidP="00E6564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4313F0BD" w14:textId="14BD0061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</w:t>
            </w:r>
          </w:p>
          <w:p w14:paraId="6F075CB9" w14:textId="77777777" w:rsidR="00E6564F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087D22CA" w14:textId="77777777" w:rsidR="00E6564F" w:rsidRPr="001F36A8" w:rsidRDefault="00E6564F" w:rsidP="002E0B80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  <w:tr w:rsidR="00E6564F" w14:paraId="13F5078F" w14:textId="77777777" w:rsidTr="00DC1624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902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76BF724" w14:textId="77777777" w:rsidR="00E6564F" w:rsidRPr="00E24CC5" w:rsidRDefault="00E6564F" w:rsidP="002E0B80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E6564F" w14:paraId="45A8DC40" w14:textId="77777777" w:rsidTr="00DC1624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3A2FA682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58241" behindDoc="0" locked="0" layoutInCell="1" allowOverlap="1" wp14:anchorId="09A3C632" wp14:editId="5870CDF2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1138D7C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7627BA17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601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6D1B01B5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58242" behindDoc="0" locked="0" layoutInCell="1" allowOverlap="1" wp14:anchorId="24FE8E55" wp14:editId="7A99AF7A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401D789C" w14:textId="77777777" w:rsidR="00E6564F" w:rsidRPr="00FF7BC8" w:rsidRDefault="00E6564F" w:rsidP="002E0B8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7A166C72" w14:textId="77777777" w:rsidR="00E6564F" w:rsidRDefault="00E6564F" w:rsidP="00E6564F">
      <w:pPr>
        <w:spacing w:after="0" w:line="60" w:lineRule="auto"/>
      </w:pPr>
    </w:p>
    <w:p w14:paraId="494B5284" w14:textId="77777777" w:rsidR="00951654" w:rsidRPr="004E48F1" w:rsidRDefault="00951654">
      <w:pPr>
        <w:rPr>
          <w:sz w:val="6"/>
          <w:szCs w:val="6"/>
        </w:rPr>
      </w:pPr>
    </w:p>
    <w:sectPr w:rsidR="00951654" w:rsidRPr="004E48F1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4816231">
    <w:abstractNumId w:val="0"/>
  </w:num>
  <w:num w:numId="2" w16cid:durableId="1549799179">
    <w:abstractNumId w:val="3"/>
  </w:num>
  <w:num w:numId="3" w16cid:durableId="996349123">
    <w:abstractNumId w:val="4"/>
  </w:num>
  <w:num w:numId="4" w16cid:durableId="542131782">
    <w:abstractNumId w:val="2"/>
  </w:num>
  <w:num w:numId="5" w16cid:durableId="497964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oNotDisplayPageBoundaries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9B"/>
    <w:rsid w:val="00022644"/>
    <w:rsid w:val="00034AC9"/>
    <w:rsid w:val="00043D44"/>
    <w:rsid w:val="00075CCA"/>
    <w:rsid w:val="00092E34"/>
    <w:rsid w:val="000952F7"/>
    <w:rsid w:val="000A46A8"/>
    <w:rsid w:val="000B54E5"/>
    <w:rsid w:val="000C5487"/>
    <w:rsid w:val="000C7681"/>
    <w:rsid w:val="000D00D3"/>
    <w:rsid w:val="001223CC"/>
    <w:rsid w:val="00124F99"/>
    <w:rsid w:val="0012605A"/>
    <w:rsid w:val="00137031"/>
    <w:rsid w:val="00190312"/>
    <w:rsid w:val="001E1EFE"/>
    <w:rsid w:val="001F37A7"/>
    <w:rsid w:val="001F3CD6"/>
    <w:rsid w:val="002176A4"/>
    <w:rsid w:val="002437F0"/>
    <w:rsid w:val="00253FB0"/>
    <w:rsid w:val="00255D10"/>
    <w:rsid w:val="00262739"/>
    <w:rsid w:val="0033468F"/>
    <w:rsid w:val="00353323"/>
    <w:rsid w:val="00361EAB"/>
    <w:rsid w:val="00374B0F"/>
    <w:rsid w:val="0038054E"/>
    <w:rsid w:val="003D67EB"/>
    <w:rsid w:val="003F541B"/>
    <w:rsid w:val="004169C5"/>
    <w:rsid w:val="00431791"/>
    <w:rsid w:val="004353E1"/>
    <w:rsid w:val="0044097C"/>
    <w:rsid w:val="0045419B"/>
    <w:rsid w:val="00486AD8"/>
    <w:rsid w:val="00487E5B"/>
    <w:rsid w:val="00497E92"/>
    <w:rsid w:val="004E066C"/>
    <w:rsid w:val="004E15B4"/>
    <w:rsid w:val="004E48F1"/>
    <w:rsid w:val="005139E7"/>
    <w:rsid w:val="00563F64"/>
    <w:rsid w:val="00594264"/>
    <w:rsid w:val="00647674"/>
    <w:rsid w:val="00647E2F"/>
    <w:rsid w:val="006540EA"/>
    <w:rsid w:val="006D0CA0"/>
    <w:rsid w:val="006E3315"/>
    <w:rsid w:val="006F3922"/>
    <w:rsid w:val="007052A8"/>
    <w:rsid w:val="00710C93"/>
    <w:rsid w:val="00774F11"/>
    <w:rsid w:val="007A61D0"/>
    <w:rsid w:val="007B65EF"/>
    <w:rsid w:val="007C7BE7"/>
    <w:rsid w:val="00822233"/>
    <w:rsid w:val="00826869"/>
    <w:rsid w:val="008E1DFD"/>
    <w:rsid w:val="008F7EC5"/>
    <w:rsid w:val="00906844"/>
    <w:rsid w:val="009177B9"/>
    <w:rsid w:val="00951654"/>
    <w:rsid w:val="00951825"/>
    <w:rsid w:val="009703E9"/>
    <w:rsid w:val="009E3143"/>
    <w:rsid w:val="00A015C9"/>
    <w:rsid w:val="00A206DA"/>
    <w:rsid w:val="00A85E36"/>
    <w:rsid w:val="00B21E0D"/>
    <w:rsid w:val="00B2361C"/>
    <w:rsid w:val="00B247A1"/>
    <w:rsid w:val="00B35E51"/>
    <w:rsid w:val="00B407F1"/>
    <w:rsid w:val="00B46F8C"/>
    <w:rsid w:val="00B820CD"/>
    <w:rsid w:val="00C00243"/>
    <w:rsid w:val="00C2668B"/>
    <w:rsid w:val="00C33726"/>
    <w:rsid w:val="00C9543B"/>
    <w:rsid w:val="00CB5C80"/>
    <w:rsid w:val="00CF79F2"/>
    <w:rsid w:val="00D045C4"/>
    <w:rsid w:val="00D84F4C"/>
    <w:rsid w:val="00D961B7"/>
    <w:rsid w:val="00DC1624"/>
    <w:rsid w:val="00DF1EC5"/>
    <w:rsid w:val="00DF7C89"/>
    <w:rsid w:val="00E10CB7"/>
    <w:rsid w:val="00E55AB4"/>
    <w:rsid w:val="00E6564F"/>
    <w:rsid w:val="00E81B4E"/>
    <w:rsid w:val="00E87D5C"/>
    <w:rsid w:val="00E95CAD"/>
    <w:rsid w:val="00E977B7"/>
    <w:rsid w:val="00EA7F12"/>
    <w:rsid w:val="00EB47EA"/>
    <w:rsid w:val="00EF6003"/>
    <w:rsid w:val="00EF6083"/>
    <w:rsid w:val="00F01A9B"/>
    <w:rsid w:val="00F815E8"/>
    <w:rsid w:val="00FB5358"/>
    <w:rsid w:val="00FC0CAB"/>
    <w:rsid w:val="00FD203F"/>
    <w:rsid w:val="00FF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D4052"/>
  <w15:chartTrackingRefBased/>
  <w15:docId w15:val="{8C4849B5-27EA-4DF3-A621-5F14EF61D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64F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qFormat/>
    <w:rsid w:val="00E6564F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E65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E6564F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E65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jp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hyperlink" Target="mailto:info@preventagri.be" TargetMode="External"/><Relationship Id="rId11" Type="http://schemas.openxmlformats.org/officeDocument/2006/relationships/image" Target="media/image6.jpeg"/><Relationship Id="rId24" Type="http://schemas.openxmlformats.org/officeDocument/2006/relationships/image" Target="media/image18.png"/><Relationship Id="rId5" Type="http://schemas.openxmlformats.org/officeDocument/2006/relationships/image" Target="media/image1.png"/><Relationship Id="rId15" Type="http://schemas.openxmlformats.org/officeDocument/2006/relationships/image" Target="media/image6.jp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PREVENTAGRI\Fiches%20consignes%20s&#233;curit&#233;\Mod&#232;les%20FCS\%5bmod&#232;le%5d%20FCS%20Portative%20202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[modèle] FCS Portative 2023</Template>
  <TotalTime>124</TotalTime>
  <Pages>2</Pages>
  <Words>405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Frédéric Gastiny</cp:lastModifiedBy>
  <cp:revision>68</cp:revision>
  <dcterms:created xsi:type="dcterms:W3CDTF">2023-08-09T12:19:00Z</dcterms:created>
  <dcterms:modified xsi:type="dcterms:W3CDTF">2023-09-29T14:36:00Z</dcterms:modified>
</cp:coreProperties>
</file>