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0D29CC" w14:paraId="62597038" w14:textId="77777777" w:rsidTr="00933ECA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4C57E0D7" w14:textId="15BE3974" w:rsidR="000D29CC" w:rsidRPr="00CF531E" w:rsidRDefault="00BB1248" w:rsidP="00933ECA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CHARIOT ÉLÉVATEUR </w:t>
            </w:r>
            <w:r w:rsidR="00014A5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GAZ</w:t>
            </w:r>
            <w:r w:rsidR="000D29C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0D29CC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="000D29CC"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 w:rsidR="000D29C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D29CC" w14:paraId="01DCAF83" w14:textId="77777777" w:rsidTr="007B6D8B">
        <w:trPr>
          <w:trHeight w:val="1967"/>
          <w:jc w:val="center"/>
        </w:trPr>
        <w:tc>
          <w:tcPr>
            <w:tcW w:w="4106" w:type="dxa"/>
            <w:gridSpan w:val="3"/>
            <w:vAlign w:val="bottom"/>
          </w:tcPr>
          <w:p w14:paraId="1C330590" w14:textId="77777777" w:rsidR="000D29CC" w:rsidRDefault="000D29CC" w:rsidP="00933ECA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4144" behindDoc="0" locked="0" layoutInCell="1" allowOverlap="1" wp14:anchorId="285703C7" wp14:editId="00A06A0C">
                  <wp:simplePos x="0" y="0"/>
                  <wp:positionH relativeFrom="margin">
                    <wp:align>center</wp:align>
                  </wp:positionH>
                  <wp:positionV relativeFrom="line">
                    <wp:posOffset>-862330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692A65" w14:textId="77777777" w:rsidR="000D29CC" w:rsidRPr="00E7548A" w:rsidRDefault="000D29CC" w:rsidP="00933ECA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198C50AA" w14:textId="77777777" w:rsidR="000D29CC" w:rsidRPr="00302121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36FF59DB" w14:textId="77777777" w:rsidR="000D29CC" w:rsidRPr="00442B2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7D270710" w14:textId="77777777" w:rsidR="000D29CC" w:rsidRPr="001F36A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5D46EF37" w14:textId="77777777" w:rsidR="000D29CC" w:rsidRPr="001F36A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0553FB4F" w14:textId="6D551C92" w:rsidR="000D29CC" w:rsidRPr="001F36A8" w:rsidRDefault="000D29CC" w:rsidP="00933ECA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0D29CC" w14:paraId="148E2D20" w14:textId="77777777" w:rsidTr="00933ECA">
        <w:trPr>
          <w:trHeight w:val="713"/>
          <w:jc w:val="center"/>
        </w:trPr>
        <w:tc>
          <w:tcPr>
            <w:tcW w:w="4106" w:type="dxa"/>
            <w:gridSpan w:val="3"/>
          </w:tcPr>
          <w:p w14:paraId="0A45F5B5" w14:textId="77777777" w:rsidR="000D29CC" w:rsidRPr="009761F8" w:rsidRDefault="000D29CC" w:rsidP="00933ECA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38EFCE50" w14:textId="77777777" w:rsidR="000D29CC" w:rsidRPr="009761F8" w:rsidRDefault="000D29CC" w:rsidP="00933ECA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62CAAE50" w14:textId="77777777" w:rsidR="000D29CC" w:rsidRPr="001F36A8" w:rsidRDefault="000D29CC" w:rsidP="00933EC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0D29CC" w14:paraId="3E1DECA1" w14:textId="77777777" w:rsidTr="00933ECA">
        <w:trPr>
          <w:trHeight w:val="1598"/>
          <w:jc w:val="center"/>
        </w:trPr>
        <w:tc>
          <w:tcPr>
            <w:tcW w:w="4106" w:type="dxa"/>
            <w:gridSpan w:val="3"/>
          </w:tcPr>
          <w:p w14:paraId="2D65D3FB" w14:textId="77777777" w:rsidR="000D29CC" w:rsidRPr="009761F8" w:rsidRDefault="000D29CC" w:rsidP="00933ECA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3682163B" w14:textId="78C85317" w:rsidR="000D29CC" w:rsidRPr="009761F8" w:rsidRDefault="000D29CC" w:rsidP="00933ECA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379BAB4D" w14:textId="16A7D01C" w:rsidR="000D29CC" w:rsidRPr="001F36A8" w:rsidRDefault="000D29CC" w:rsidP="00933ECA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6A0788F4" w14:textId="77777777" w:rsidR="000D29CC" w:rsidRPr="001F36A8" w:rsidRDefault="000D29CC" w:rsidP="00933EC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0D29CC" w14:paraId="74823DE4" w14:textId="77777777" w:rsidTr="00806924">
        <w:trPr>
          <w:trHeight w:val="1750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1D0BBD39" w14:textId="77777777" w:rsidR="000D29CC" w:rsidRPr="00442C54" w:rsidRDefault="000D29CC" w:rsidP="00933ECA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6666FA4A" w14:textId="77777777" w:rsidR="000D29CC" w:rsidRPr="00EC236F" w:rsidRDefault="000D29CC" w:rsidP="00933ECA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179CC6C5" w14:textId="285BE074" w:rsidR="000D29CC" w:rsidRPr="00A17C03" w:rsidRDefault="00806924" w:rsidP="00933E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67BE8EDD" wp14:editId="5EF51CFD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-5080</wp:posOffset>
                      </wp:positionV>
                      <wp:extent cx="2745105" cy="841375"/>
                      <wp:effectExtent l="0" t="0" r="0" b="0"/>
                      <wp:wrapNone/>
                      <wp:docPr id="2103593166" name="Groupe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5105" cy="841375"/>
                                <a:chOff x="0" y="0"/>
                                <a:chExt cx="2745196" cy="841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15886" y="14515"/>
                                  <a:ext cx="829310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5"/>
                                  <a:ext cx="829310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7943" y="0"/>
                                  <a:ext cx="829310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495DAC" id="Groupe 4" o:spid="_x0000_s1026" style="position:absolute;margin-left:122.55pt;margin-top:-.4pt;width:216.15pt;height:66.25pt;z-index:251658241;mso-width-relative:margin;mso-height-relative:margin" coordsize="27451,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style="position:absolute;left:19158;top:145;width:8293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">
                        <v:imagedata r:id="rId10" o:title=""/>
                      </v:shape>
                      <v:shape id="Image 2" o:spid="_x0000_s1028" type="#_x0000_t75" style="position:absolute;top:145;width:8293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1" o:title=""/>
                      </v:shape>
                      <v:shape id="Image 3" o:spid="_x0000_s1029" type="#_x0000_t75" style="position:absolute;left:9579;width:8293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">
                        <v:imagedata r:id="rId12" o:title=""/>
                      </v:shape>
                    </v:group>
                  </w:pict>
                </mc:Fallback>
              </mc:AlternateContent>
            </w:r>
            <w:r w:rsidR="000D29CC">
              <w:rPr>
                <w:sz w:val="24"/>
                <w:szCs w:val="24"/>
              </w:rPr>
              <w:t xml:space="preserve">        </w:t>
            </w:r>
          </w:p>
        </w:tc>
      </w:tr>
      <w:tr w:rsidR="00806924" w14:paraId="5F129D1C" w14:textId="77777777" w:rsidTr="00FC2340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38D5B39" w14:textId="77777777" w:rsidR="00806924" w:rsidRPr="00A21564" w:rsidRDefault="00806924" w:rsidP="00933ECA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0F17C3D" w14:textId="77777777" w:rsidR="00806924" w:rsidRPr="00027D69" w:rsidRDefault="00806924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asciiTheme="minorHAnsi" w:hAnsiTheme="minorHAnsi"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380487" w14:textId="02F46506" w:rsidR="00806924" w:rsidRPr="00D07B2D" w:rsidRDefault="00806924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D07B2D">
              <w:rPr>
                <w:rFonts w:cs="Calibri"/>
                <w:color w:val="000000" w:themeColor="text1"/>
                <w:sz w:val="19"/>
                <w:szCs w:val="19"/>
              </w:rPr>
              <w:t xml:space="preserve">Brûlure par contact avec le moteur, pièces chaudes (pompes, flexibles, échappement…), fluides </w:t>
            </w:r>
            <w:r w:rsidRPr="000503D1">
              <w:rPr>
                <w:rFonts w:cs="Calibri"/>
                <w:color w:val="000000" w:themeColor="text1"/>
                <w:sz w:val="19"/>
                <w:szCs w:val="19"/>
              </w:rPr>
              <w:t>hydrauliques, gaz (brûlure par le froid en cas de défaut)</w:t>
            </w:r>
          </w:p>
        </w:tc>
      </w:tr>
      <w:tr w:rsidR="00806924" w14:paraId="71B87309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82234EE" w14:textId="77777777" w:rsidR="00806924" w:rsidRPr="00A21564" w:rsidRDefault="00806924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3556EAC" w14:textId="77777777" w:rsidR="00806924" w:rsidRPr="00027D69" w:rsidRDefault="00806924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F8378A6" w14:textId="77777777" w:rsidR="00806924" w:rsidRPr="00D07B2D" w:rsidRDefault="00806924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D07B2D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D07B2D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806924" w14:paraId="33E47D3D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C22256B" w14:textId="77777777" w:rsidR="00806924" w:rsidRPr="00A21564" w:rsidRDefault="00806924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024B2B" w14:textId="651004C3" w:rsidR="00806924" w:rsidRPr="00027D69" w:rsidRDefault="00806924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Ecrasement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40A8D88" w14:textId="420C6541" w:rsidR="00806924" w:rsidRPr="00517042" w:rsidRDefault="00806924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517042">
              <w:rPr>
                <w:rFonts w:cs="Calibri"/>
                <w:color w:val="000000" w:themeColor="text1"/>
                <w:sz w:val="19"/>
                <w:szCs w:val="19"/>
              </w:rPr>
              <w:t xml:space="preserve">Écrasement/Renversement lors de l’entretien </w:t>
            </w:r>
            <w:r>
              <w:rPr>
                <w:rFonts w:cs="Calibri"/>
                <w:color w:val="000000" w:themeColor="text1"/>
                <w:sz w:val="19"/>
                <w:szCs w:val="19"/>
              </w:rPr>
              <w:t>(chandelles mal mise, …)</w:t>
            </w:r>
          </w:p>
        </w:tc>
      </w:tr>
      <w:tr w:rsidR="00806924" w14:paraId="0453171F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DAD587D" w14:textId="77777777" w:rsidR="00806924" w:rsidRPr="00A21564" w:rsidRDefault="00806924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E2889E0" w14:textId="36075359" w:rsidR="00806924" w:rsidRPr="00027D69" w:rsidRDefault="00806924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Projection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43E47BE" w14:textId="4F0F693A" w:rsidR="00806924" w:rsidRPr="004859B7" w:rsidRDefault="00806924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859B7">
              <w:rPr>
                <w:rFonts w:cs="Calibri"/>
                <w:color w:val="000000" w:themeColor="text1"/>
                <w:sz w:val="19"/>
                <w:szCs w:val="19"/>
              </w:rPr>
              <w:t xml:space="preserve">Projection de pierres, pièces métalliques, </w:t>
            </w:r>
            <w:r w:rsidRPr="004859B7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fluides, </w:t>
            </w:r>
            <w:r w:rsidRPr="004859B7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806924" w14:paraId="55325842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F4B930" w14:textId="77777777" w:rsidR="00806924" w:rsidRPr="00A21564" w:rsidRDefault="00806924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7715B41" w14:textId="77777777" w:rsidR="00806924" w:rsidRPr="00027D69" w:rsidRDefault="00806924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2C686E8" w14:textId="6D9AB6AE" w:rsidR="00806924" w:rsidRPr="00007AE5" w:rsidRDefault="00806924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07AE5">
              <w:rPr>
                <w:rFonts w:cs="Calibri"/>
                <w:color w:val="000000" w:themeColor="text1"/>
                <w:sz w:val="19"/>
                <w:szCs w:val="19"/>
              </w:rPr>
              <w:t>Chute de la machine dû à l’état du terrain lors du travail, lors de la descente du véhicule</w:t>
            </w:r>
          </w:p>
        </w:tc>
      </w:tr>
      <w:tr w:rsidR="00806924" w14:paraId="182D36C9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770BDFD" w14:textId="77777777" w:rsidR="00806924" w:rsidRPr="00A21564" w:rsidRDefault="00806924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B353681" w14:textId="77777777" w:rsidR="00806924" w:rsidRPr="00027D69" w:rsidRDefault="00806924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78B10F" w14:textId="635F2A12" w:rsidR="00806924" w:rsidRPr="00027D69" w:rsidRDefault="00806924" w:rsidP="00933EC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sz w:val="19"/>
                <w:szCs w:val="19"/>
              </w:rPr>
              <w:t>Due à l’état du terrain, ou à son encombrement (câbles, outils, matériaux)</w:t>
            </w:r>
          </w:p>
        </w:tc>
      </w:tr>
      <w:tr w:rsidR="00806924" w14:paraId="15773752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99B888D" w14:textId="77777777" w:rsidR="00806924" w:rsidRPr="00A21564" w:rsidRDefault="00806924" w:rsidP="00007AE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D2404B" w14:textId="77777777" w:rsidR="00806924" w:rsidRPr="00027D69" w:rsidRDefault="00806924" w:rsidP="00007AE5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2F96A7D" w14:textId="54BB32E4" w:rsidR="00806924" w:rsidRPr="00027D69" w:rsidRDefault="00806924" w:rsidP="00007AE5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Chargement instable/volumineux</w:t>
            </w:r>
          </w:p>
        </w:tc>
      </w:tr>
      <w:tr w:rsidR="00806924" w14:paraId="2DD11BE1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9920C93" w14:textId="77777777" w:rsidR="00806924" w:rsidRPr="00A21564" w:rsidRDefault="00806924" w:rsidP="00B366FC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2F91755" w14:textId="77777777" w:rsidR="00806924" w:rsidRPr="00027D69" w:rsidRDefault="00806924" w:rsidP="00B366FC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900C6A2" w14:textId="6D277C78" w:rsidR="00806924" w:rsidRPr="00027D69" w:rsidRDefault="00806924" w:rsidP="00B366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521B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806924" w14:paraId="7D6AE558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A275749" w14:textId="77777777" w:rsidR="00806924" w:rsidRPr="00A21564" w:rsidRDefault="00806924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24C6F79" w14:textId="77777777" w:rsidR="00806924" w:rsidRPr="00027D69" w:rsidRDefault="00806924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95D5AA3" w14:textId="77777777" w:rsidR="00806924" w:rsidRPr="007B6294" w:rsidRDefault="00806924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B6294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7B6294">
              <w:rPr>
                <w:color w:val="000000" w:themeColor="text1"/>
                <w:sz w:val="19"/>
                <w:szCs w:val="19"/>
              </w:rPr>
              <w:t>(arc électrique) </w:t>
            </w:r>
            <w:r w:rsidRPr="007B6294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7B6294">
              <w:rPr>
                <w:color w:val="000000" w:themeColor="text1"/>
                <w:sz w:val="19"/>
                <w:szCs w:val="19"/>
              </w:rPr>
              <w:t>ligne électrique aérienne ou d’un câble au sol ; mauvais état de la machine</w:t>
            </w:r>
          </w:p>
        </w:tc>
      </w:tr>
      <w:tr w:rsidR="00806924" w14:paraId="26A76CF9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8ED61C6" w14:textId="77777777" w:rsidR="00806924" w:rsidRPr="00A21564" w:rsidRDefault="00806924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5CCA5B3" w14:textId="77777777" w:rsidR="00806924" w:rsidRPr="00027D69" w:rsidRDefault="00806924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FD836A" w14:textId="471A3289" w:rsidR="00806924" w:rsidRPr="007B6294" w:rsidRDefault="00806924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B6294">
              <w:rPr>
                <w:rFonts w:cs="Calibri"/>
                <w:color w:val="000000" w:themeColor="text1"/>
                <w:sz w:val="19"/>
                <w:szCs w:val="19"/>
              </w:rPr>
              <w:t>Lors</w:t>
            </w:r>
            <w:r>
              <w:rPr>
                <w:rFonts w:cs="Calibri"/>
                <w:color w:val="000000" w:themeColor="text1"/>
                <w:sz w:val="19"/>
                <w:szCs w:val="19"/>
              </w:rPr>
              <w:t xml:space="preserve"> du stockage des bouteilles de gaz</w:t>
            </w:r>
            <w:r w:rsidRPr="007B6294">
              <w:rPr>
                <w:rFonts w:cs="Calibri"/>
                <w:color w:val="000000" w:themeColor="text1"/>
                <w:sz w:val="19"/>
                <w:szCs w:val="19"/>
              </w:rPr>
              <w:t xml:space="preserve">, du travail (présence de poussière, paille dans les interstices de la machine), du stockage </w:t>
            </w:r>
            <w:r>
              <w:rPr>
                <w:rFonts w:cs="Calibri"/>
                <w:color w:val="000000" w:themeColor="text1"/>
                <w:sz w:val="19"/>
                <w:szCs w:val="19"/>
              </w:rPr>
              <w:t xml:space="preserve">de la machine </w:t>
            </w:r>
            <w:r w:rsidRPr="007B6294">
              <w:rPr>
                <w:rFonts w:cs="Calibri"/>
                <w:color w:val="000000" w:themeColor="text1"/>
                <w:sz w:val="19"/>
                <w:szCs w:val="19"/>
              </w:rPr>
              <w:t>(court-circuit)</w:t>
            </w:r>
          </w:p>
        </w:tc>
      </w:tr>
      <w:tr w:rsidR="00806924" w14:paraId="23B33D6B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CD7C565" w14:textId="77777777" w:rsidR="00806924" w:rsidRPr="00A21564" w:rsidRDefault="00806924" w:rsidP="00397B2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CBC836B" w14:textId="5D2C762D" w:rsidR="00806924" w:rsidRPr="00027D69" w:rsidRDefault="00806924" w:rsidP="00397B29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70A5D8A" w14:textId="2C53D2F1" w:rsidR="00806924" w:rsidRPr="007B6294" w:rsidRDefault="00806924" w:rsidP="00397B2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27D69">
              <w:rPr>
                <w:rFonts w:cs="Calibri"/>
                <w:sz w:val="19"/>
                <w:szCs w:val="19"/>
              </w:rPr>
              <w:t xml:space="preserve">Trouble </w:t>
            </w:r>
            <w:proofErr w:type="spellStart"/>
            <w:r w:rsidRPr="00027D69">
              <w:rPr>
                <w:rFonts w:cs="Calibri"/>
                <w:sz w:val="19"/>
                <w:szCs w:val="19"/>
              </w:rPr>
              <w:t>Musculo-Squelettique</w:t>
            </w:r>
            <w:proofErr w:type="spellEnd"/>
            <w:r w:rsidRPr="00027D69">
              <w:rPr>
                <w:rFonts w:cs="Calibri"/>
                <w:sz w:val="19"/>
                <w:szCs w:val="19"/>
              </w:rPr>
              <w:t xml:space="preserve"> (tendinite, lombalgie) dû à la manipulation des </w:t>
            </w:r>
            <w:r>
              <w:rPr>
                <w:rFonts w:cs="Calibri"/>
                <w:sz w:val="19"/>
                <w:szCs w:val="19"/>
              </w:rPr>
              <w:t>bouteilles de gaz</w:t>
            </w:r>
          </w:p>
        </w:tc>
      </w:tr>
      <w:tr w:rsidR="00806924" w:rsidRPr="00D07B2D" w14:paraId="3AB7C025" w14:textId="77777777" w:rsidTr="00FC2340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728DCBC" w14:textId="7FCA8783" w:rsidR="00806924" w:rsidRPr="00A21564" w:rsidRDefault="00806924" w:rsidP="00397B2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5A900AC" w14:textId="5261E8FC" w:rsidR="00806924" w:rsidRPr="00027D69" w:rsidRDefault="00806924" w:rsidP="00397B2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27D69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F8BA14C" w14:textId="2F157F65" w:rsidR="00806924" w:rsidRPr="00027D69" w:rsidRDefault="00806924" w:rsidP="00397B2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27D69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  <w:r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 </w:t>
            </w: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dû à un mauvais réglage ou état du siège ; position de conduite inadaptée ; saut au sol depuis la cabine ; torsion réalisée pour surveiller le travail de la machine…</w:t>
            </w:r>
          </w:p>
        </w:tc>
      </w:tr>
      <w:tr w:rsidR="00397B29" w14:paraId="2C7147DC" w14:textId="77777777" w:rsidTr="005F6880">
        <w:tblPrEx>
          <w:tblCellMar>
            <w:left w:w="70" w:type="dxa"/>
            <w:right w:w="70" w:type="dxa"/>
          </w:tblCellMar>
        </w:tblPrEx>
        <w:trPr>
          <w:trHeight w:val="1431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3653159F" w14:textId="17BD9CE9" w:rsidR="00397B29" w:rsidRDefault="00FA56D2" w:rsidP="00397B29">
            <w:pPr>
              <w:spacing w:after="0"/>
              <w:jc w:val="center"/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8" behindDoc="0" locked="0" layoutInCell="1" allowOverlap="1" wp14:anchorId="78644462" wp14:editId="338AF27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260985</wp:posOffset>
                      </wp:positionV>
                      <wp:extent cx="7252970" cy="683895"/>
                      <wp:effectExtent l="0" t="0" r="5080" b="1905"/>
                      <wp:wrapNone/>
                      <wp:docPr id="1124851002" name="Groupe 11248510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52970" cy="683895"/>
                                <a:chOff x="0" y="0"/>
                                <a:chExt cx="7252970" cy="6838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366300" name="Image 5" descr="Une image contenant text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0" y="0"/>
                                  <a:ext cx="70485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0969241" name="Imag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53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9866764" name="Image 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47060" y="0"/>
                                  <a:ext cx="78676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6705667" name="Image 1" descr="Une image contenant triangle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85900" y="0"/>
                                  <a:ext cx="78168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727126" name="Image 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7640" y="0"/>
                                  <a:ext cx="78486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9821158" name="Image 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15840" y="0"/>
                                  <a:ext cx="78041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871553" name="Image 3" descr="Une image contenant signe, Panneau de signalisation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38800" y="0"/>
                                  <a:ext cx="78232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2530176" name="Image 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69380" y="0"/>
                                  <a:ext cx="78359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3857516" name="Image 5" descr="Une image contenant triangle, jau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16480" y="0"/>
                                  <a:ext cx="78232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EF1558" id="Groupe 1124851002" o:spid="_x0000_s1026" style="position:absolute;margin-left:0;margin-top:20.55pt;width:571.1pt;height:53.85pt;z-index:251658248;mso-position-horizontal:center;mso-position-horizontal-relative:margin;mso-width-relative:margin;mso-height-relative:margin" coordsize="72529,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">
                      <v:shape id="Image 5" o:spid="_x0000_s1027" type="#_x0000_t75" alt="Une image contenant texte&#10;&#10;Description générée automatiquement" style="position:absolute;left:7315;width:704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">
                        <v:imagedata r:id="rId22" o:title="Une image contenant texte&#10;&#10;Description générée automatiquement"/>
                      </v:shape>
                      <v:shape id="Image 8" o:spid="_x0000_s1028" type="#_x0000_t75" style="position:absolute;width:6845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">
                        <v:imagedata r:id="rId23" o:title=""/>
                      </v:shape>
                      <v:shape id="Image 2" o:spid="_x0000_s1029" type="#_x0000_t75" alt="Une image contenant texte, signe, clipart&#10;&#10;Description générée automatiquement" style="position:absolute;left:31470;width:786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">
                        <v:imagedata r:id="rId24" o:title="Une image contenant texte, signe, clipart&#10;&#10;Description générée automatiquement"/>
                      </v:shape>
                      <v:shape id="Image 1" o:spid="_x0000_s1030" type="#_x0000_t75" alt="Une image contenant triangle, signe&#10;&#10;Description générée automatiquement" style="position:absolute;left:14859;width:7816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">
                        <v:imagedata r:id="rId25" o:title="Une image contenant triangle, signe&#10;&#10;Description générée automatiquement"/>
                      </v:shape>
                      <v:shape id="Image 7" o:spid="_x0000_s1031" type="#_x0000_t75" alt="Une image contenant texte, signe, clipart&#10;&#10;Description générée automatiquement" style="position:absolute;left:39776;width:784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">
                        <v:imagedata r:id="rId26" o:title="Une image contenant texte, signe, clipart&#10;&#10;Description générée automatiquement"/>
                      </v:shape>
                      <v:shape id="Image 3" o:spid="_x0000_s1032" type="#_x0000_t75" alt="Une image contenant texte, signe, clipart&#10;&#10;Description générée automatiquement" style="position:absolute;left:48158;width:7804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">
                        <v:imagedata r:id="rId27" o:title="Une image contenant texte, signe, clipart&#10;&#10;Description générée automatiquement"/>
                      </v:shape>
                      <v:shape id="Image 3" o:spid="_x0000_s1033" type="#_x0000_t75" alt="Une image contenant signe, Panneau de signalisation&#10;&#10;Description générée automatiquement" style="position:absolute;left:56388;width:7823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">
                        <v:imagedata r:id="rId28" o:title="Une image contenant signe, Panneau de signalisation&#10;&#10;Description générée automatiquement"/>
                      </v:shape>
                      <v:shape id="Image 6" o:spid="_x0000_s1034" type="#_x0000_t75" alt="Une image contenant texte, clipart, signe&#10;&#10;Description générée automatiquement" style="position:absolute;left:64693;width:7836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">
                        <v:imagedata r:id="rId29" o:title="Une image contenant texte, clipart, signe&#10;&#10;Description générée automatiquement"/>
                      </v:shape>
                      <v:shape id="Image 5" o:spid="_x0000_s1035" type="#_x0000_t75" alt="Une image contenant triangle, jaune&#10;&#10;Description générée automatiquement" style="position:absolute;left:23164;width:7824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">
                        <v:imagedata r:id="rId30" o:title="Une image contenant triangle, jau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397B29" w14:paraId="43F7BBA1" w14:textId="77777777" w:rsidTr="00933ECA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10DE8742" w14:textId="2176AAC7" w:rsidR="00397B29" w:rsidRPr="00DE7861" w:rsidRDefault="00397B29" w:rsidP="00397B29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 xml:space="preserve">CHARIOT ÉLÉVATEUR </w:t>
            </w:r>
            <w:r w:rsidR="005F6880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GAZ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7B29" w14:paraId="3B29B937" w14:textId="77777777" w:rsidTr="00933ECA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1E5E25D" w14:textId="332F3DB8" w:rsidR="00397B29" w:rsidRPr="00D90E8A" w:rsidRDefault="00397B29" w:rsidP="00397B2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397B29" w14:paraId="2AF54316" w14:textId="77777777" w:rsidTr="00933ECA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4AB34BFF" w14:textId="365F8460" w:rsidR="00397B29" w:rsidRPr="001F36A8" w:rsidRDefault="00806924" w:rsidP="00397B2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740A13E1" wp14:editId="1548F819">
                      <wp:simplePos x="0" y="0"/>
                      <wp:positionH relativeFrom="margin">
                        <wp:posOffset>50800</wp:posOffset>
                      </wp:positionH>
                      <wp:positionV relativeFrom="paragraph">
                        <wp:posOffset>35560</wp:posOffset>
                      </wp:positionV>
                      <wp:extent cx="7199630" cy="35737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5737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443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80D3E56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Manipulation de la machine par une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personne formée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F1D3EA9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prescriptions de sécurité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du fabricant et les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consignes supplémentaires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5FF9B5EE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Assurer la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maintenance de la machine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9C551D1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la présence ET le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des dispositifs de sécurité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 et de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(bip de recul, gyrophare, clignotant…) ;</w:t>
                                    </w:r>
                                  </w:p>
                                  <w:p w14:paraId="71E0770B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dispositifs de sécurité fonctionnent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les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tester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4B43E312" w14:textId="77777777" w:rsidR="00397B29" w:rsidRPr="006E36CE" w:rsidRDefault="00397B29" w:rsidP="000D29CC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1D3022A9" w14:textId="77777777" w:rsidR="00397B29" w:rsidRPr="006E36CE" w:rsidRDefault="00397B29" w:rsidP="006E36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vérifications obligatoires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par le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SECT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contrôle technique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ont été réalisées ;</w:t>
                                    </w:r>
                                  </w:p>
                                  <w:p w14:paraId="0FEFB690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7A3B6DE1" w14:textId="4C09CCF2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documents obligatoires du véhicule sont bien présents et en ordre (assurance…) ; </w:t>
                                    </w:r>
                                  </w:p>
                                  <w:p w14:paraId="54F33A16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Instaurer un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périmètre de sécurité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62919E2F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6E36CE">
                                      <w:rPr>
                                        <w:rStyle w:val="Marquedecommentaire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, du lieu, du temps consacré, e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 s’assurer d’être joignable ;</w:t>
                                    </w:r>
                                  </w:p>
                                  <w:p w14:paraId="076E5E40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 pas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fumer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ni utiliser son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téléphone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0226351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Porter des</w:t>
                                    </w:r>
                                    <w:r w:rsidRPr="006E36C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vêtements ajustés </w:t>
                                    </w:r>
                                    <w:r w:rsidRPr="006E36CE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(sans cordons, sans écharpe),</w:t>
                                    </w:r>
                                    <w:r w:rsidRPr="006E36C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pas de bijoux, </w:t>
                                    </w:r>
                                    <w:r w:rsidRPr="006E36CE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et </w:t>
                                    </w:r>
                                    <w:r w:rsidRPr="006E36C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cheveux longs attachés</w:t>
                                    </w:r>
                                    <w:r w:rsidRPr="006E36CE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248D865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Mettre les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Équipements de protection individuelle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nécessaires ;</w:t>
                                    </w:r>
                                  </w:p>
                                  <w:p w14:paraId="09969581" w14:textId="77777777" w:rsidR="00397B29" w:rsidRPr="006E36CE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Adapter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la vitesse de déplacement 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manœuvres, éviter les virages brusques </w:t>
                                    </w:r>
                                    <w:r w:rsidRPr="006E36C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 courts ;</w:t>
                                    </w:r>
                                  </w:p>
                                  <w:p w14:paraId="70F220F2" w14:textId="77777777" w:rsidR="00397B29" w:rsidRDefault="00397B2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6E36C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6E36C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73ECD623" w14:textId="1FBDE524" w:rsidR="002972C9" w:rsidRPr="006E36CE" w:rsidRDefault="002972C9" w:rsidP="000D29C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 garer </w:t>
                                    </w:r>
                                    <w:r w:rsidRPr="002972C9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que dans des espaces correctement ventilés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, ne pas garer </w:t>
                                    </w:r>
                                    <w:r w:rsidRPr="002972C9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à proximité d'ouvertures donnant sur des espaces souterrains</w:t>
                                    </w:r>
                                    <w:r w:rsidR="006A7872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(accumulation de gaz)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1C0905CA" w14:textId="00A62251" w:rsidR="00397B29" w:rsidRPr="006E36CE" w:rsidRDefault="00397B29" w:rsidP="006E36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6E36CE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un </w:t>
                                    </w:r>
                                    <w:r w:rsidRPr="006E36C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contact visuel</w:t>
                                    </w:r>
                                    <w:r w:rsidRPr="006E36CE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la zone de travail, être </w:t>
                                    </w:r>
                                    <w:r w:rsidR="000B1D11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former pour i</w:t>
                                    </w:r>
                                    <w:r w:rsidRPr="006E36CE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dentifier les bruits anormaux </w:t>
                                    </w:r>
                                    <w:r w:rsidRPr="006E36C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(panne, bourrage, choc…) </w:t>
                                    </w:r>
                                    <w:r w:rsidRPr="006E36CE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2276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5B27CCE" w14:textId="77777777" w:rsidR="00397B29" w:rsidRPr="00BB372F" w:rsidRDefault="00397B29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0A13E1" id="Groupe 7" o:spid="_x0000_s1026" style="position:absolute;left:0;text-align:left;margin-left:4pt;margin-top:2.8pt;width:566.9pt;height:281.4pt;z-index:251658244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">
                      <v:roundrect id="Rectangle : coins arrondis 31" o:spid="_x0000_s1027" style="position:absolute;width:74168;height:26079;visibility:visible;mso-wrap-style:square;v-text-anchor:middle" arcsize="290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" fillcolor="white [3212]" strokecolor="#1f3763 [1604]" strokeweight="1pt">
                        <v:stroke joinstyle="miter"/>
                        <v:textbox>
                          <w:txbxContent>
                            <w:p w14:paraId="480D3E56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Manipulation de la machine par une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personne formée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F1D3EA9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prescriptions de sécurité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du fabricant et les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consignes supplémentaires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fixées par l’employeur ;</w:t>
                              </w:r>
                            </w:p>
                            <w:p w14:paraId="5FF9B5EE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Assurer la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maintenance de la machine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9C551D1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la présence ET le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des dispositifs de sécurité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 et de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(bip de recul, gyrophare, clignotant…) ;</w:t>
                              </w:r>
                            </w:p>
                            <w:p w14:paraId="71E0770B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dispositifs de sécurité fonctionnent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les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tester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4B43E312" w14:textId="77777777" w:rsidR="00397B29" w:rsidRPr="006E36CE" w:rsidRDefault="00397B29" w:rsidP="000D29CC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1D3022A9" w14:textId="77777777" w:rsidR="00397B29" w:rsidRPr="006E36CE" w:rsidRDefault="00397B29" w:rsidP="006E36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vérifications obligatoires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par le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SECT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contrôle technique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ont été réalisées ;</w:t>
                              </w:r>
                            </w:p>
                            <w:p w14:paraId="0FEFB690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7A3B6DE1" w14:textId="4C09CCF2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documents obligatoires du véhicule sont bien présents et en ordre (assurance…) ; </w:t>
                              </w:r>
                            </w:p>
                            <w:p w14:paraId="54F33A16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Instaurer un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périmètre de sécurité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62919E2F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En cas de travail isolé, prévenir une tierce personne du travail qui est réalisé</w:t>
                              </w:r>
                              <w:r w:rsidRPr="006E36CE">
                                <w:rPr>
                                  <w:rStyle w:val="Marquedecommentaire"/>
                                  <w:color w:val="000000" w:themeColor="text1"/>
                                  <w:sz w:val="19"/>
                                  <w:szCs w:val="19"/>
                                </w:rPr>
                                <w:t>, du lieu, du temps consacré, e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t s’assurer d’être joignable ;</w:t>
                              </w:r>
                            </w:p>
                            <w:p w14:paraId="076E5E40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 pas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fumer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ni utiliser son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téléphone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pendant l’utilisation de la machine, … ;</w:t>
                              </w:r>
                            </w:p>
                            <w:p w14:paraId="30226351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Porter des</w:t>
                              </w:r>
                              <w:r w:rsidRPr="006E36CE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vêtements ajustés </w:t>
                              </w:r>
                              <w:r w:rsidRPr="006E36CE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(sans cordons, sans écharpe),</w:t>
                              </w:r>
                              <w:r w:rsidRPr="006E36CE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pas de bijoux, </w:t>
                              </w:r>
                              <w:r w:rsidRPr="006E36CE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et </w:t>
                              </w:r>
                              <w:r w:rsidRPr="006E36CE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cheveux longs attachés</w:t>
                              </w:r>
                              <w:r w:rsidRPr="006E36CE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248D865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Mettre les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Équipements de protection individuelle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nécessaires ;</w:t>
                              </w:r>
                            </w:p>
                            <w:p w14:paraId="09969581" w14:textId="77777777" w:rsidR="00397B29" w:rsidRPr="006E36CE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Adapter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la vitesse de déplacement 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et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manœuvres, éviter les virages brusques </w:t>
                              </w:r>
                              <w:r w:rsidRPr="006E36C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 courts ;</w:t>
                              </w:r>
                            </w:p>
                            <w:p w14:paraId="70F220F2" w14:textId="77777777" w:rsidR="00397B29" w:rsidRDefault="00397B2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6E36C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6E36C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73ECD623" w14:textId="1FBDE524" w:rsidR="002972C9" w:rsidRPr="006E36CE" w:rsidRDefault="002972C9" w:rsidP="000D29C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 garer </w:t>
                              </w:r>
                              <w:r w:rsidRPr="002972C9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que dans des espaces correctement ventilés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, ne pas garer </w:t>
                              </w:r>
                              <w:r w:rsidRPr="002972C9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à proximité d'ouvertures donnant sur des espaces souterrains</w:t>
                              </w:r>
                              <w:r w:rsidR="006A7872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(accumulation de gaz)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1C0905CA" w14:textId="00A62251" w:rsidR="00397B29" w:rsidRPr="006E36CE" w:rsidRDefault="00397B29" w:rsidP="006E36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6E36CE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un </w:t>
                              </w:r>
                              <w:r w:rsidRPr="006E36CE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contact visuel</w:t>
                              </w:r>
                              <w:r w:rsidRPr="006E36CE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la zone de travail, être </w:t>
                              </w:r>
                              <w:r w:rsidR="000B1D11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former pour i</w:t>
                              </w:r>
                              <w:r w:rsidRPr="006E36CE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dentifier les bruits anormaux </w:t>
                              </w:r>
                              <w:r w:rsidRPr="006E36C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(panne, bourrage, choc…) </w:t>
                              </w:r>
                              <w:r w:rsidRPr="006E36CE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157258,l2437987,v86851,,157258,70407,157258,157258l2595245,690880r,l,690880r,l,157258c,70407,70407,,157258,xe" fillcolor="#2f5496 [2404]" strokecolor="#1f3763 [1604]" strokeweight="1pt">
                        <v:stroke joinstyle="miter"/>
                        <v:formulas/>
                        <v:path arrowok="t" o:connecttype="custom" o:connectlocs="157258,0;2437987,0;2595245,157258;2595245,690880;2595245,690880;0,690880;0,690880;0,157258;157258,0" o:connectangles="0,0,0,0,0,0,0,0,0" textboxrect="0,0,2595245,690880"/>
                        <v:textbox>
                          <w:txbxContent>
                            <w:p w14:paraId="45B27CCE" w14:textId="77777777" w:rsidR="00397B29" w:rsidRPr="00BB372F" w:rsidRDefault="00397B29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5B774762" w14:textId="77777777" w:rsidR="00397B29" w:rsidRPr="001F36A8" w:rsidRDefault="00397B29" w:rsidP="00397B2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09FA5AF7" w14:textId="77777777" w:rsidR="00397B29" w:rsidRPr="001F36A8" w:rsidRDefault="00397B29" w:rsidP="00397B2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64805978" w14:textId="2843B4D0" w:rsidR="00397B29" w:rsidRPr="001F36A8" w:rsidRDefault="00806924" w:rsidP="00397B2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24546917" wp14:editId="4FAD748D">
                      <wp:simplePos x="0" y="0"/>
                      <wp:positionH relativeFrom="margin">
                        <wp:posOffset>49530</wp:posOffset>
                      </wp:positionH>
                      <wp:positionV relativeFrom="paragraph">
                        <wp:posOffset>6129020</wp:posOffset>
                      </wp:positionV>
                      <wp:extent cx="7199630" cy="108077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8077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4C45EE5" w14:textId="77777777" w:rsidR="00397B29" w:rsidRPr="0079444E" w:rsidRDefault="00397B29" w:rsidP="00AD020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Signaler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dysfonctionnements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C795F1E" w14:textId="77777777" w:rsidR="00397B29" w:rsidRPr="0079444E" w:rsidRDefault="00397B29" w:rsidP="00AD020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Avant toute intervention d’entretien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sur la machine,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arrêter le moteur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la machine (et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débrancher la masse de la batterie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ou utiliser le coupe-circuit)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attendre son arrêt complet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3742D944" w14:textId="77777777" w:rsidR="00397B29" w:rsidRPr="0079444E" w:rsidRDefault="00397B29" w:rsidP="00AD020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Assurer un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entretien régulier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504C69F1" w14:textId="7380EEC5" w:rsidR="00397B29" w:rsidRPr="00AD0209" w:rsidRDefault="00397B29" w:rsidP="00AD020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Ranger la machine à l’abri des intempéries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C5B0248" w14:textId="77777777" w:rsidR="00397B29" w:rsidRPr="00BB372F" w:rsidRDefault="00397B29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546917" id="Groupe 11" o:spid="_x0000_s1029" style="position:absolute;margin-left:3.9pt;margin-top:482.6pt;width:566.9pt;height:85.1pt;z-index:251658247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4C45EE5" w14:textId="77777777" w:rsidR="00397B29" w:rsidRPr="0079444E" w:rsidRDefault="00397B29" w:rsidP="00AD020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Signaler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dysfonctionnements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C795F1E" w14:textId="77777777" w:rsidR="00397B29" w:rsidRPr="0079444E" w:rsidRDefault="00397B29" w:rsidP="00AD020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Avant toute intervention d’entretien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sur la machine,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arrêter le moteur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la machine (et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débrancher la masse de la batterie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ou utiliser le coupe-circuit)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attendre son arrêt complet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avant toute intervention ;</w:t>
                              </w:r>
                            </w:p>
                            <w:p w14:paraId="3742D944" w14:textId="77777777" w:rsidR="00397B29" w:rsidRPr="0079444E" w:rsidRDefault="00397B29" w:rsidP="00AD020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Assurer un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entretien régulier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(nettoyage, lubrification…) ;</w:t>
                              </w:r>
                            </w:p>
                            <w:p w14:paraId="504C69F1" w14:textId="7380EEC5" w:rsidR="00397B29" w:rsidRPr="00AD0209" w:rsidRDefault="00397B29" w:rsidP="00AD020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Ranger la machine à l’abri des intempéries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0C5B0248" w14:textId="77777777" w:rsidR="00397B29" w:rsidRPr="00BB372F" w:rsidRDefault="00397B29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5C1F98F7" wp14:editId="2B62A037">
                      <wp:simplePos x="0" y="0"/>
                      <wp:positionH relativeFrom="margin">
                        <wp:posOffset>50165</wp:posOffset>
                      </wp:positionH>
                      <wp:positionV relativeFrom="paragraph">
                        <wp:posOffset>2684780</wp:posOffset>
                      </wp:positionV>
                      <wp:extent cx="7202264" cy="1958340"/>
                      <wp:effectExtent l="0" t="0" r="17780" b="2286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2264" cy="1958340"/>
                                <a:chOff x="-39" y="120508"/>
                                <a:chExt cx="7419195" cy="235581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3626" y="120508"/>
                                  <a:ext cx="7415530" cy="2355815"/>
                                </a:xfrm>
                                <a:prstGeom prst="roundRect">
                                  <a:avLst>
                                    <a:gd name="adj" fmla="val 8449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6DC328A" w14:textId="2B0B7214" w:rsidR="00397B29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0503D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bon état </w:t>
                                    </w:r>
                                    <w:r w:rsidRPr="000503D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de la</w:t>
                                    </w:r>
                                    <w:r w:rsidRPr="000503D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machine</w:t>
                                    </w:r>
                                    <w:r w:rsidR="00970A0F" w:rsidRPr="000503D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des commandes</w:t>
                                    </w:r>
                                    <w:r w:rsidRPr="000503D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088BA756" w14:textId="77777777" w:rsidR="00397B29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Contrôler l’</w:t>
                                    </w:r>
                                    <w:r w:rsidRPr="000503D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état des accessoires de levage</w:t>
                                    </w:r>
                                    <w:r w:rsidRPr="000503D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709F417E" w14:textId="77777777" w:rsidR="00397B29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S’assurer du bon emploi</w:t>
                                    </w:r>
                                    <w:r w:rsidRPr="000503D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des</w:t>
                                    </w:r>
                                    <w:r w:rsidRPr="000503D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accessoires de levage</w:t>
                                    </w:r>
                                    <w:r w:rsidRPr="000503D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(choix de l’équipement, utilisation) ;</w:t>
                                    </w:r>
                                  </w:p>
                                  <w:p w14:paraId="28A061E8" w14:textId="77777777" w:rsidR="00397B29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la présence des </w:t>
                                    </w:r>
                                    <w:r w:rsidRPr="000503D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outils nécessaires</w:t>
                                    </w:r>
                                    <w:r w:rsidRPr="000503D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2BD8C0BF" w14:textId="77777777" w:rsidR="00397B29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0503D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du siège et de son mécanisme d’amortissement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35673375" w14:textId="77777777" w:rsidR="00397B29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l’état de </w:t>
                                    </w:r>
                                    <w:r w:rsidRPr="000503D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pression des pneus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60799223" w14:textId="50D56E93" w:rsidR="0078771F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Faire le plein dans un </w:t>
                                    </w:r>
                                    <w:r w:rsidRPr="0080692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endroit aéré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</w:t>
                                    </w:r>
                                    <w:r w:rsidRPr="0080692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moteur éteint</w:t>
                                    </w:r>
                                    <w:r w:rsidR="006E690B"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532DE1B3" w14:textId="4B2002F4" w:rsidR="00397B29" w:rsidRPr="000503D1" w:rsidRDefault="0078771F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Pour </w:t>
                                    </w:r>
                                    <w:r w:rsidR="00857668"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changer la bouteille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, </w:t>
                                    </w:r>
                                    <w:r w:rsidRPr="0080692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porter des gants de sécurité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(Le </w:t>
                                    </w:r>
                                    <w:r w:rsidR="00BA3F0C"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GPL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peut provoquer la congélation de la peau) et n’utiliser que des outils antistatiques pour ouvrir/fermer le robinet du réservoir</w:t>
                                    </w:r>
                                    <w:r w:rsidR="006670A5"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(risque d’explosion dû à des étincelles)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6AC08A1E" w14:textId="0E6507C3" w:rsidR="00397B29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Faire une </w:t>
                                    </w:r>
                                    <w:r w:rsidRPr="000503D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reconnaissance de la zone de travail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: vérifier la présence de lignes électriques, repérer les obstacles/irrégularités du terrain ;</w:t>
                                    </w:r>
                                  </w:p>
                                  <w:p w14:paraId="777F95A2" w14:textId="7DD4D126" w:rsidR="00397B29" w:rsidRPr="000503D1" w:rsidRDefault="00397B29" w:rsidP="00D21A5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Installer une </w:t>
                                    </w:r>
                                    <w:r w:rsidRPr="000503D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 temporaire</w:t>
                                    </w:r>
                                    <w:r w:rsidRPr="000503D1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chantier pour le travail au bord des routes</w:t>
                                    </w:r>
                                    <w:r w:rsidR="0080692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831494" y="953840"/>
                                  <a:ext cx="2353789" cy="690880"/>
                                </a:xfrm>
                                <a:prstGeom prst="round2SameRect">
                                  <a:avLst>
                                    <a:gd name="adj1" fmla="val 2628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43E3CE" w14:textId="77777777" w:rsidR="00397B29" w:rsidRPr="00BB372F" w:rsidRDefault="00397B29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1F98F7" id="Groupe 8" o:spid="_x0000_s1032" style="position:absolute;margin-left:3.95pt;margin-top:211.4pt;width:567.1pt;height:154.2pt;z-index:251658245;mso-position-horizontal-relative:margin;mso-width-relative:margin;mso-height-relative:margin" coordorigin=",1205" coordsize="74191,2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">
                      <v:roundrect id="Rectangle : coins arrondis 2144" o:spid="_x0000_s1033" style="position:absolute;left:36;top:1205;width:74155;height:23558;visibility:visible;mso-wrap-style:square;v-text-anchor:middle" arcsize="553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46DC328A" w14:textId="2B0B7214" w:rsidR="00397B29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0503D1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bon état </w:t>
                              </w:r>
                              <w:r w:rsidRPr="000503D1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de la</w:t>
                              </w:r>
                              <w:r w:rsidRPr="000503D1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machine</w:t>
                              </w:r>
                              <w:r w:rsidR="00970A0F" w:rsidRPr="000503D1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des commandes</w:t>
                              </w:r>
                              <w:r w:rsidRPr="000503D1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088BA756" w14:textId="77777777" w:rsidR="00397B29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Contrôler l’</w:t>
                              </w:r>
                              <w:r w:rsidRPr="000503D1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état des accessoires de levage</w:t>
                              </w:r>
                              <w:r w:rsidRPr="000503D1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709F417E" w14:textId="77777777" w:rsidR="00397B29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S’assurer du bon emploi</w:t>
                              </w:r>
                              <w:r w:rsidRPr="000503D1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des</w:t>
                              </w:r>
                              <w:r w:rsidRPr="000503D1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accessoires de levage</w:t>
                              </w:r>
                              <w:r w:rsidRPr="000503D1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(choix de l’équipement, utilisation) ;</w:t>
                              </w:r>
                            </w:p>
                            <w:p w14:paraId="28A061E8" w14:textId="77777777" w:rsidR="00397B29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la présence des </w:t>
                              </w:r>
                              <w:r w:rsidRPr="000503D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outils nécessaires</w:t>
                              </w:r>
                              <w:r w:rsidRPr="000503D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2BD8C0BF" w14:textId="77777777" w:rsidR="00397B29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0503D1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du siège et de son mécanisme d’amortissement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35673375" w14:textId="77777777" w:rsidR="00397B29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l’état de </w:t>
                              </w:r>
                              <w:r w:rsidRPr="000503D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pression des pneus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60799223" w14:textId="50D56E93" w:rsidR="0078771F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Faire le plein dans un </w:t>
                              </w:r>
                              <w:r w:rsidRPr="0080692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endroit aéré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</w:t>
                              </w:r>
                              <w:r w:rsidRPr="0080692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moteur éteint</w:t>
                              </w:r>
                              <w:r w:rsidR="006E690B"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532DE1B3" w14:textId="4B2002F4" w:rsidR="00397B29" w:rsidRPr="000503D1" w:rsidRDefault="0078771F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Pour </w:t>
                              </w:r>
                              <w:r w:rsidR="00857668"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changer la bouteille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, </w:t>
                              </w:r>
                              <w:r w:rsidRPr="0080692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porter des gants de sécurité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(Le </w:t>
                              </w:r>
                              <w:r w:rsidR="00BA3F0C"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GPL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peut provoquer la congélation de la peau) et n’utiliser que des outils antistatiques pour ouvrir/fermer le robinet du réservoir</w:t>
                              </w:r>
                              <w:r w:rsidR="006670A5"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(risque d’explosion dû à des étincelles)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6AC08A1E" w14:textId="0E6507C3" w:rsidR="00397B29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Faire une </w:t>
                              </w:r>
                              <w:r w:rsidRPr="000503D1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reconnaissance de la zone de travail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: vérifier la présence de lignes électriques, repérer les obstacles/irrégularités du terrain ;</w:t>
                              </w:r>
                            </w:p>
                            <w:p w14:paraId="777F95A2" w14:textId="7DD4D126" w:rsidR="00397B29" w:rsidRPr="000503D1" w:rsidRDefault="00397B29" w:rsidP="00D21A5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Installer une </w:t>
                              </w:r>
                              <w:r w:rsidRPr="000503D1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 temporaire</w:t>
                              </w:r>
                              <w:r w:rsidRPr="000503D1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chantier pour le travail au bord des routes</w:t>
                              </w:r>
                              <w:r w:rsidR="0080692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8315;top:9538;width:23538;height:6908;rotation:-90;visibility:visible;mso-wrap-style:square;v-text-anchor:middle" coordsize="2353789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" adj="-11796480,,5400" path="m181563,l2172226,v100274,,181563,81289,181563,181563l2353789,690880r,l,690880r,l,181563c,81289,81289,,181563,xe" fillcolor="#8eaadb [1940]" strokecolor="#1f3763 [1604]" strokeweight="1pt">
                        <v:stroke joinstyle="miter"/>
                        <v:formulas/>
                        <v:path arrowok="t" o:connecttype="custom" o:connectlocs="181563,0;2172226,0;2353789,181563;2353789,690880;2353789,690880;0,690880;0,690880;0,181563;181563,0" o:connectangles="0,0,0,0,0,0,0,0,0" textboxrect="0,0,2353789,690880"/>
                        <v:textbox>
                          <w:txbxContent>
                            <w:p w14:paraId="5543E3CE" w14:textId="77777777" w:rsidR="00397B29" w:rsidRPr="00BB372F" w:rsidRDefault="00397B29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052B355B" wp14:editId="01A91C40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4704080</wp:posOffset>
                      </wp:positionV>
                      <wp:extent cx="7199630" cy="1363980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63980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1223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C4EF4D" w14:textId="77777777" w:rsidR="00397B29" w:rsidRPr="0079444E" w:rsidRDefault="00397B29" w:rsidP="00AD020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Attacher la ceinture de sécurité si elle est présente ;</w:t>
                                    </w:r>
                                  </w:p>
                                  <w:p w14:paraId="701D5980" w14:textId="77777777" w:rsidR="00397B29" w:rsidRPr="0079444E" w:rsidRDefault="00397B29" w:rsidP="00AD020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de son chargement ;</w:t>
                                    </w:r>
                                  </w:p>
                                  <w:p w14:paraId="30FF7F82" w14:textId="77777777" w:rsidR="00397B29" w:rsidRPr="0079444E" w:rsidRDefault="00397B29" w:rsidP="00AD020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distances de sécurité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lignes électriques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54CB6961" w14:textId="77777777" w:rsidR="00397B29" w:rsidRPr="0079444E" w:rsidRDefault="00397B29" w:rsidP="00AD020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Tenir le volant ou les manettes </w:t>
                                    </w:r>
                                    <w:r w:rsidRPr="0080692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à deux mains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1A968F33" w14:textId="77777777" w:rsidR="00397B29" w:rsidRPr="0079444E" w:rsidRDefault="00397B29" w:rsidP="00AD020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diodes de sécurité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qui mettent en relation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basculement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charge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609E079F" w14:textId="77777777" w:rsidR="00250D64" w:rsidRDefault="00397B29" w:rsidP="00AD020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F74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valeurs limites </w:t>
                                    </w:r>
                                    <w:r w:rsidR="007F74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du diagramme de charge (</w:t>
                                    </w:r>
                                    <w:r w:rsidR="007F7423" w:rsidRPr="0079444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spécifié</w:t>
                                    </w:r>
                                    <w:r w:rsidR="007F7423"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par le constructeur</w:t>
                                    </w:r>
                                    <w:r w:rsidR="007F74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dans la cabine)</w:t>
                                    </w:r>
                                  </w:p>
                                  <w:p w14:paraId="3763B485" w14:textId="5844C09C" w:rsidR="00397B29" w:rsidRPr="007F7423" w:rsidRDefault="00397B29" w:rsidP="00AD020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F7423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28740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EC4252" w14:textId="77777777" w:rsidR="00397B29" w:rsidRPr="00BB372F" w:rsidRDefault="00397B29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2B355B" id="Groupe 9" o:spid="_x0000_s1035" style="position:absolute;margin-left:4.05pt;margin-top:370.4pt;width:566.9pt;height:107.4pt;z-index:25165824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">
                      <v:roundrect id="Rectangle : coins arrondis 2145" o:spid="_x0000_s1036" style="position:absolute;width:74155;height:12566;visibility:visible;mso-wrap-style:square;v-text-anchor:middle" arcsize="801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7AC4EF4D" w14:textId="77777777" w:rsidR="00397B29" w:rsidRPr="0079444E" w:rsidRDefault="00397B29" w:rsidP="00AD020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Attacher la ceinture de sécurité si elle est présente ;</w:t>
                              </w:r>
                            </w:p>
                            <w:p w14:paraId="701D5980" w14:textId="77777777" w:rsidR="00397B29" w:rsidRPr="0079444E" w:rsidRDefault="00397B29" w:rsidP="00AD020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de son chargement ;</w:t>
                              </w:r>
                            </w:p>
                            <w:p w14:paraId="30FF7F82" w14:textId="77777777" w:rsidR="00397B29" w:rsidRPr="0079444E" w:rsidRDefault="00397B29" w:rsidP="00AD020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distances de sécurité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lignes électriques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ou autre installation électrique ;</w:t>
                              </w:r>
                            </w:p>
                            <w:p w14:paraId="54CB6961" w14:textId="77777777" w:rsidR="00397B29" w:rsidRPr="0079444E" w:rsidRDefault="00397B29" w:rsidP="00AD020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Tenir le volant ou les manettes </w:t>
                              </w:r>
                              <w:r w:rsidRPr="0080692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à deux mains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1A968F33" w14:textId="77777777" w:rsidR="00397B29" w:rsidRPr="0079444E" w:rsidRDefault="00397B29" w:rsidP="00AD020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diodes de sécurité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qui mettent en relation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basculement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charge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609E079F" w14:textId="77777777" w:rsidR="00250D64" w:rsidRDefault="00397B29" w:rsidP="00AD020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F74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valeurs limites </w:t>
                              </w:r>
                              <w:r w:rsidR="007F7423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du diagramme de charge (</w:t>
                              </w:r>
                              <w:r w:rsidR="007F7423" w:rsidRPr="0079444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spécifié</w:t>
                              </w:r>
                              <w:r w:rsidR="007F7423"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par le constructeur</w:t>
                              </w:r>
                              <w:r w:rsidR="007F74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dans la cabine)</w:t>
                              </w:r>
                            </w:p>
                            <w:p w14:paraId="3763B485" w14:textId="5844C09C" w:rsidR="00397B29" w:rsidRPr="007F7423" w:rsidRDefault="00397B29" w:rsidP="00AD020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F7423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198559,r852564,c1160784,,1249682,88898,1249682,198559r,492321l1249682,690880,,690880r,l,198559c,88898,88898,,198559,xe" fillcolor="teal" strokecolor="#1f3763 [1604]" strokeweight="1pt">
                        <v:stroke joinstyle="miter"/>
                        <v:formulas/>
                        <v:path arrowok="t" o:connecttype="custom" o:connectlocs="198559,0;1051123,0;1249682,198559;1249682,690880;1249682,690880;0,690880;0,690880;0,198559;198559,0" o:connectangles="0,0,0,0,0,0,0,0,0" textboxrect="0,0,1249682,690880"/>
                        <v:textbox>
                          <w:txbxContent>
                            <w:p w14:paraId="36EC4252" w14:textId="77777777" w:rsidR="00397B29" w:rsidRPr="00BB372F" w:rsidRDefault="00397B29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397B29" w14:paraId="1CF5E70F" w14:textId="77777777" w:rsidTr="00933ECA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E1B6B73" w14:textId="77777777" w:rsidR="00397B29" w:rsidRPr="00E24CC5" w:rsidRDefault="00397B29" w:rsidP="00397B29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397B29" w14:paraId="4F026FB8" w14:textId="77777777" w:rsidTr="00933ECA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20ADDA7B" w14:textId="77777777" w:rsidR="00397B29" w:rsidRPr="00FF7BC8" w:rsidRDefault="00397B29" w:rsidP="00397B2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2" behindDoc="0" locked="0" layoutInCell="1" allowOverlap="1" wp14:anchorId="7761422D" wp14:editId="698DA11D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48A364B8" w14:textId="77777777" w:rsidR="00397B29" w:rsidRPr="00FF7BC8" w:rsidRDefault="00397B29" w:rsidP="00397B2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3F5BBDFC" w14:textId="77777777" w:rsidR="00397B29" w:rsidRPr="00FF7BC8" w:rsidRDefault="00397B29" w:rsidP="00397B2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3D944FE7" w14:textId="77777777" w:rsidR="00397B29" w:rsidRPr="00FF7BC8" w:rsidRDefault="00397B29" w:rsidP="00397B2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3" behindDoc="0" locked="0" layoutInCell="1" allowOverlap="1" wp14:anchorId="25B5B51D" wp14:editId="796AB79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7DCA2535" w14:textId="77777777" w:rsidR="00397B29" w:rsidRPr="00FF7BC8" w:rsidRDefault="00397B29" w:rsidP="00397B2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1E5E7263" w14:textId="77777777" w:rsidR="00951654" w:rsidRPr="0040406D" w:rsidRDefault="00951654">
      <w:pPr>
        <w:rPr>
          <w:sz w:val="14"/>
          <w:szCs w:val="14"/>
        </w:rPr>
      </w:pPr>
    </w:p>
    <w:sectPr w:rsidR="00951654" w:rsidRPr="0040406D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5219139">
    <w:abstractNumId w:val="0"/>
  </w:num>
  <w:num w:numId="2" w16cid:durableId="1843661370">
    <w:abstractNumId w:val="3"/>
  </w:num>
  <w:num w:numId="3" w16cid:durableId="386415923">
    <w:abstractNumId w:val="4"/>
  </w:num>
  <w:num w:numId="4" w16cid:durableId="477844538">
    <w:abstractNumId w:val="2"/>
  </w:num>
  <w:num w:numId="5" w16cid:durableId="1788968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F9"/>
    <w:rsid w:val="00007AE5"/>
    <w:rsid w:val="00014A5C"/>
    <w:rsid w:val="00037B39"/>
    <w:rsid w:val="00042F06"/>
    <w:rsid w:val="000503D1"/>
    <w:rsid w:val="00084CF9"/>
    <w:rsid w:val="000952F7"/>
    <w:rsid w:val="000B1D11"/>
    <w:rsid w:val="000B54E5"/>
    <w:rsid w:val="000D29CC"/>
    <w:rsid w:val="00113795"/>
    <w:rsid w:val="00134D63"/>
    <w:rsid w:val="001428FE"/>
    <w:rsid w:val="001E3CD4"/>
    <w:rsid w:val="00223A79"/>
    <w:rsid w:val="00250D64"/>
    <w:rsid w:val="002972C9"/>
    <w:rsid w:val="00397B29"/>
    <w:rsid w:val="003E7670"/>
    <w:rsid w:val="0040406D"/>
    <w:rsid w:val="004859B7"/>
    <w:rsid w:val="004C2824"/>
    <w:rsid w:val="00517042"/>
    <w:rsid w:val="00581858"/>
    <w:rsid w:val="005C5626"/>
    <w:rsid w:val="005F6880"/>
    <w:rsid w:val="006670A5"/>
    <w:rsid w:val="006A7872"/>
    <w:rsid w:val="006E36CE"/>
    <w:rsid w:val="006E690B"/>
    <w:rsid w:val="00720F52"/>
    <w:rsid w:val="0078771F"/>
    <w:rsid w:val="007B6294"/>
    <w:rsid w:val="007B6D8B"/>
    <w:rsid w:val="007F1172"/>
    <w:rsid w:val="007F7423"/>
    <w:rsid w:val="00806924"/>
    <w:rsid w:val="00857668"/>
    <w:rsid w:val="008A5344"/>
    <w:rsid w:val="008A72BF"/>
    <w:rsid w:val="00951654"/>
    <w:rsid w:val="00970A0F"/>
    <w:rsid w:val="009E75CC"/>
    <w:rsid w:val="00AB11D7"/>
    <w:rsid w:val="00AD0209"/>
    <w:rsid w:val="00B366FC"/>
    <w:rsid w:val="00BA3F0C"/>
    <w:rsid w:val="00BB1248"/>
    <w:rsid w:val="00C013DC"/>
    <w:rsid w:val="00C21DC4"/>
    <w:rsid w:val="00CD19A1"/>
    <w:rsid w:val="00D07B2D"/>
    <w:rsid w:val="00D17034"/>
    <w:rsid w:val="00D21A5D"/>
    <w:rsid w:val="00D94573"/>
    <w:rsid w:val="00E3594E"/>
    <w:rsid w:val="00E55AB4"/>
    <w:rsid w:val="00E87D5C"/>
    <w:rsid w:val="00ED5C8D"/>
    <w:rsid w:val="00F7672D"/>
    <w:rsid w:val="00FA56D2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7AB29"/>
  <w15:chartTrackingRefBased/>
  <w15:docId w15:val="{CA2283A9-F854-4866-9F18-2DC8C931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9CC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D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D29CC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0D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0D29CC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0D29CC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D29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Autotract&#233;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Autotractée 2023</Template>
  <TotalTime>187</TotalTime>
  <Pages>2</Pages>
  <Words>413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mailto:info@preventagri.be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50</cp:revision>
  <dcterms:created xsi:type="dcterms:W3CDTF">2023-08-22T07:51:00Z</dcterms:created>
  <dcterms:modified xsi:type="dcterms:W3CDTF">2023-09-28T10:02:00Z</dcterms:modified>
</cp:coreProperties>
</file>