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0D29CC" w14:paraId="1DF560F5" w14:textId="77777777" w:rsidTr="00933ECA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72E6DE91" w14:textId="65BE1627" w:rsidR="000D29CC" w:rsidRPr="00CF531E" w:rsidRDefault="00F82ACB" w:rsidP="00933EC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CHARGEUSE</w:t>
            </w:r>
            <w:r w:rsidR="000D29C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0D29CC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0D29CC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0D29C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D29CC" w14:paraId="42F6D99E" w14:textId="77777777" w:rsidTr="003C52E3">
        <w:trPr>
          <w:trHeight w:val="1967"/>
          <w:jc w:val="center"/>
        </w:trPr>
        <w:tc>
          <w:tcPr>
            <w:tcW w:w="4106" w:type="dxa"/>
            <w:gridSpan w:val="3"/>
            <w:vAlign w:val="bottom"/>
          </w:tcPr>
          <w:p w14:paraId="69954947" w14:textId="77777777" w:rsidR="000D29CC" w:rsidRDefault="000D29CC" w:rsidP="00933ECA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4498E500" wp14:editId="21613667">
                  <wp:simplePos x="0" y="0"/>
                  <wp:positionH relativeFrom="margin">
                    <wp:align>center</wp:align>
                  </wp:positionH>
                  <wp:positionV relativeFrom="line">
                    <wp:posOffset>-862330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29246D" w14:textId="77777777" w:rsidR="000D29CC" w:rsidRPr="00E7548A" w:rsidRDefault="000D29CC" w:rsidP="00933ECA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8673833" w14:textId="77777777" w:rsidR="000D29CC" w:rsidRPr="00302121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7AE3C4C1" w14:textId="77777777" w:rsidR="000D29CC" w:rsidRPr="00442B2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0F002437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137A0E73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4C891BA8" w14:textId="2A82A182" w:rsidR="000D29CC" w:rsidRPr="001F36A8" w:rsidRDefault="000D29CC" w:rsidP="00933ECA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0D29CC" w14:paraId="7AAFB334" w14:textId="77777777" w:rsidTr="00933ECA">
        <w:trPr>
          <w:trHeight w:val="713"/>
          <w:jc w:val="center"/>
        </w:trPr>
        <w:tc>
          <w:tcPr>
            <w:tcW w:w="4106" w:type="dxa"/>
            <w:gridSpan w:val="3"/>
          </w:tcPr>
          <w:p w14:paraId="13075738" w14:textId="77777777" w:rsidR="000D29CC" w:rsidRPr="009761F8" w:rsidRDefault="000D29CC" w:rsidP="00933ECA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1BA9CA80" w14:textId="77777777" w:rsidR="000D29CC" w:rsidRPr="009761F8" w:rsidRDefault="000D29CC" w:rsidP="00933ECA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5BCA4B18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2F641A56" w14:textId="77777777" w:rsidTr="00933ECA">
        <w:trPr>
          <w:trHeight w:val="1598"/>
          <w:jc w:val="center"/>
        </w:trPr>
        <w:tc>
          <w:tcPr>
            <w:tcW w:w="4106" w:type="dxa"/>
            <w:gridSpan w:val="3"/>
          </w:tcPr>
          <w:p w14:paraId="417AC9C7" w14:textId="77777777" w:rsidR="000D29CC" w:rsidRPr="009761F8" w:rsidRDefault="000D29CC" w:rsidP="00933ECA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1E9BA2C0" w14:textId="77777777" w:rsidR="000D29CC" w:rsidRPr="009761F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53BF4FDA" w14:textId="77777777" w:rsidR="000D29CC" w:rsidRPr="001F36A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6D674F8F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1F9D81F6" w14:textId="77777777" w:rsidTr="00753783">
        <w:trPr>
          <w:trHeight w:val="146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2E53129C" w14:textId="77777777" w:rsidR="000D29CC" w:rsidRPr="00442C54" w:rsidRDefault="000D29CC" w:rsidP="00933ECA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43FDBB72" w14:textId="77777777" w:rsidR="000D29CC" w:rsidRPr="00EC236F" w:rsidRDefault="000D29CC" w:rsidP="00933ECA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780CD6E8" w14:textId="707AC1CE" w:rsidR="000D29CC" w:rsidRPr="00A17C03" w:rsidRDefault="003C52E3" w:rsidP="00933E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E3656C4" wp14:editId="7AAF8E4F">
                      <wp:simplePos x="0" y="0"/>
                      <wp:positionH relativeFrom="margin">
                        <wp:posOffset>1100455</wp:posOffset>
                      </wp:positionH>
                      <wp:positionV relativeFrom="page">
                        <wp:posOffset>-45085</wp:posOffset>
                      </wp:positionV>
                      <wp:extent cx="3408680" cy="741045"/>
                      <wp:effectExtent l="0" t="0" r="127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08680" cy="741045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8B24C2" id="Groupe 20" o:spid="_x0000_s1026" style="position:absolute;margin-left:86.65pt;margin-top:-3.55pt;width:268.4pt;height:58.35pt;z-index:251660288;mso-position-horizontal-relative:margin;mso-position-vertical-relative:page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1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2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3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4" o:title=""/>
                      </v:shape>
                      <w10:wrap anchorx="margin" anchory="page"/>
                    </v:group>
                  </w:pict>
                </mc:Fallback>
              </mc:AlternateContent>
            </w:r>
            <w:r w:rsidR="000D29CC">
              <w:rPr>
                <w:sz w:val="24"/>
                <w:szCs w:val="24"/>
              </w:rPr>
              <w:t xml:space="preserve">        </w:t>
            </w:r>
          </w:p>
        </w:tc>
      </w:tr>
      <w:tr w:rsidR="00BA4051" w14:paraId="4E8B9617" w14:textId="77777777" w:rsidTr="00C86F76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88F819F" w14:textId="77777777" w:rsidR="00BA4051" w:rsidRPr="00A21564" w:rsidRDefault="00BA4051" w:rsidP="00933ECA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46CA700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74F76C1" w14:textId="5183119F" w:rsidR="00BA4051" w:rsidRPr="0046247E" w:rsidRDefault="00BA405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 xml:space="preserve">Brûlure par contact avec le moteur, pièces chaudes ou en mouvement (pompes, flexibles, échappement…), </w:t>
            </w:r>
          </w:p>
        </w:tc>
      </w:tr>
      <w:tr w:rsidR="00BA4051" w14:paraId="7D90B1B5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C09D13D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ACE5AD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6F419DB" w14:textId="77777777" w:rsidR="00BA4051" w:rsidRPr="0046247E" w:rsidRDefault="00BA405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6247E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BA4051" w14:paraId="7A125B6D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2FE7413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6B7D88A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5FB0598" w14:textId="5F097AF4" w:rsidR="00BA4051" w:rsidRPr="0046247E" w:rsidRDefault="00BA405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 xml:space="preserve">Écrasement/Renversement lors du travail, du déplacement, et de l’entretien </w:t>
            </w:r>
          </w:p>
        </w:tc>
      </w:tr>
      <w:tr w:rsidR="00BA4051" w14:paraId="01CD611F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8C1A338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79F8CF0" w14:textId="149601E3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Vibration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EEE94C0" w14:textId="02F2844E" w:rsidR="00BA4051" w:rsidRPr="0046247E" w:rsidRDefault="00BA405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ou état du siège ; position de conduite inadaptée ; saut au sol depuis la cabine ; torsion réalisée pour surveiller le travail de la machine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, </w:t>
            </w:r>
            <w:r w:rsidRPr="00027D69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BA4051" w14:paraId="4B2B133F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F138DCC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C33930A" w14:textId="1347AE3A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Projection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19CE5DD" w14:textId="72C382EF" w:rsidR="00BA4051" w:rsidRPr="0046247E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 xml:space="preserve">Projection de pierres, pièces métalliques, </w:t>
            </w:r>
            <w:r w:rsidRPr="0046247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fluides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hydrauliques</w:t>
            </w:r>
            <w:r w:rsidRPr="0046247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, </w:t>
            </w:r>
            <w:r w:rsidRPr="0046247E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BA4051" w14:paraId="00A71A15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E8E280F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EA3AEED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87A8E05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027D69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BA4051" w14:paraId="02C5C0BC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5A036F3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E68DF46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84A3AFC" w14:textId="113D327E" w:rsidR="00BA4051" w:rsidRPr="003C52E3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>Chute de la machine dû à l’état du terrain lors du travail, lors de la descente du véhicule</w:t>
            </w:r>
          </w:p>
        </w:tc>
      </w:tr>
      <w:tr w:rsidR="00BA4051" w14:paraId="16B4B5EC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77FACBB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8128A3A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A4DD36B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BA4051" w14:paraId="38DDA232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DB3D090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654F622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4735DAD" w14:textId="507FD3D8" w:rsidR="00BA4051" w:rsidRPr="003C52E3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>Chargement instable/volumineux</w:t>
            </w:r>
          </w:p>
        </w:tc>
      </w:tr>
      <w:tr w:rsidR="00BA4051" w14:paraId="65363986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A424AB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1F790F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73EC1E" w14:textId="304D3322" w:rsidR="00BA4051" w:rsidRPr="003C52E3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BA4051" w14:paraId="68705A2C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49C8D5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5AA7695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7941ED9" w14:textId="77777777" w:rsidR="00BA4051" w:rsidRPr="003C52E3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3C52E3">
              <w:rPr>
                <w:color w:val="000000" w:themeColor="text1"/>
                <w:sz w:val="19"/>
                <w:szCs w:val="19"/>
              </w:rPr>
              <w:t>(arc électrique) </w:t>
            </w: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3C52E3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BA4051" w14:paraId="096F061A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940470A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1F22A8A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256DD27" w14:textId="77777777" w:rsidR="00BA4051" w:rsidRPr="003C52E3" w:rsidRDefault="00BA405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C52E3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BA4051" w14:paraId="6475F325" w14:textId="77777777" w:rsidTr="00C86F7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349BA56" w14:textId="77777777" w:rsidR="00BA4051" w:rsidRPr="00A21564" w:rsidRDefault="00BA405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E7E3322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A7C7A8C" w14:textId="77777777" w:rsidR="00BA4051" w:rsidRPr="00027D69" w:rsidRDefault="00BA4051" w:rsidP="00933EC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027D69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027D69">
              <w:rPr>
                <w:rFonts w:cs="Calibri"/>
                <w:sz w:val="19"/>
                <w:szCs w:val="19"/>
              </w:rPr>
              <w:t xml:space="preserve"> (tendinite, lombalgie) dû à la manipulation des roues et équipements</w:t>
            </w:r>
          </w:p>
        </w:tc>
      </w:tr>
      <w:tr w:rsidR="000D29CC" w14:paraId="5DFF08FD" w14:textId="77777777" w:rsidTr="00753783">
        <w:tblPrEx>
          <w:tblCellMar>
            <w:left w:w="70" w:type="dxa"/>
            <w:right w:w="70" w:type="dxa"/>
          </w:tblCellMar>
        </w:tblPrEx>
        <w:trPr>
          <w:trHeight w:val="1154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383B8235" w14:textId="1E38B57C" w:rsidR="000D29CC" w:rsidRDefault="00C9116E" w:rsidP="00933EC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20C2D06B" wp14:editId="1080DD4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128905</wp:posOffset>
                      </wp:positionV>
                      <wp:extent cx="6411595" cy="683895"/>
                      <wp:effectExtent l="0" t="0" r="8255" b="1905"/>
                      <wp:wrapNone/>
                      <wp:docPr id="462155485" name="Groupe 462155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411595" cy="683895"/>
                                <a:chOff x="0" y="0"/>
                                <a:chExt cx="7083425" cy="7556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63044736" name="Image 186304473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496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1979485" name="Image 171197948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44240" y="0"/>
                                  <a:ext cx="86931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0610092" name="Image 23061009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7388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504002" name="Image 2315040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95900" y="0"/>
                                  <a:ext cx="86169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99533239" name="Image 1499533239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4860" y="15240"/>
                                  <a:ext cx="74104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2227329" name="Image 872227329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17920" y="0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1254316" name="Image 711254316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14600" y="0"/>
                                  <a:ext cx="867410" cy="755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536737" name="Image 1795367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2F3A57" id="Groupe 462155485" o:spid="_x0000_s1026" style="position:absolute;margin-left:0;margin-top:10.15pt;width:504.85pt;height:53.85pt;z-index:251669504;mso-position-horizontal:center;mso-position-horizontal-relative:margin;mso-width-relative:margin;mso-height-relative:margin" coordsize="70834,75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63044736" o:spid="_x0000_s1027" type="#_x0000_t75" alt="Une image contenant texte, clipart&#10;&#10;Description générée automatiquement" style="position:absolute;left:1584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">
                        <v:imagedata r:id="rId23" o:title="Une image contenant texte, clipart&#10;&#10;Description générée automatiquement"/>
                      </v:shape>
                      <v:shape id="Image 1711979485" o:spid="_x0000_s1028" type="#_x0000_t75" alt="Une image contenant texte, signe, clipart&#10;&#10;Description générée automatiquement" style="position:absolute;left:34442;width:8693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">
                        <v:imagedata r:id="rId24" o:title="Une image contenant texte, signe, clipart&#10;&#10;Description générée automatiquement"/>
                      </v:shape>
                      <v:shape id="Image 230610092" o:spid="_x0000_s1029" type="#_x0000_t75" alt="Une image contenant texte, signe, clipart&#10;&#10;Description générée automatiquement" style="position:absolute;left:43738;width:861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">
                        <v:imagedata r:id="rId25" o:title="Une image contenant texte, signe, clipart&#10;&#10;Description générée automatiquement"/>
                      </v:shape>
                      <v:shape id="Image 231504002" o:spid="_x0000_s1030" type="#_x0000_t75" style="position:absolute;left:52959;width:8616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">
                        <v:imagedata r:id="rId26" o:title=""/>
                      </v:shape>
                      <v:shape id="Image 1499533239" o:spid="_x0000_s1031" type="#_x0000_t75" alt="Une image contenant texte&#10;&#10;Description générée automatiquement" style="position:absolute;left:7848;top:152;width:7411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">
                        <v:imagedata r:id="rId27" o:title="Une image contenant texte&#10;&#10;Description générée automatiquement"/>
                      </v:shape>
                      <v:shape id="Image 872227329" o:spid="_x0000_s1032" type="#_x0000_t75" alt="Une image contenant texte, clipart, signe&#10;&#10;Description générée automatiquement" style="position:absolute;left:62179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">
                        <v:imagedata r:id="rId28" o:title="Une image contenant texte, clipart, signe&#10;&#10;Description générée automatiquement"/>
                      </v:shape>
                      <v:shape id="Image 711254316" o:spid="_x0000_s1033" type="#_x0000_t75" alt="Une image contenant texte, signe, clipart&#10;&#10;Description générée automatiquement" style="position:absolute;left:25146;width:867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">
                        <v:imagedata r:id="rId29" o:title="Une image contenant texte, signe, clipart&#10;&#10;Description générée automatiquement"/>
                      </v:shape>
                      <v:shape id="Image 179536737" o:spid="_x0000_s1034" type="#_x0000_t75" style="position:absolute;top:152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">
                        <v:imagedata r:id="rId30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D29CC" w14:paraId="1507C709" w14:textId="77777777" w:rsidTr="00933ECA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1C08B4AB" w14:textId="2871989B" w:rsidR="000D29CC" w:rsidRPr="00DE7861" w:rsidRDefault="00F82ACB" w:rsidP="00933EC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CHARGEUSE </w:t>
            </w:r>
            <w:r w:rsidR="000D29CC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0D29CC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0D29C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D29CC" w14:paraId="403FDE7B" w14:textId="77777777" w:rsidTr="00753783">
        <w:trPr>
          <w:trHeight w:val="58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66B5F9C" w14:textId="51EA003F" w:rsidR="000D29CC" w:rsidRPr="00D90E8A" w:rsidRDefault="000D29CC" w:rsidP="0075378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753783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2"/>
                <w:szCs w:val="32"/>
              </w:rPr>
              <w:t>INSTRUCTIONS</w:t>
            </w:r>
          </w:p>
        </w:tc>
      </w:tr>
      <w:tr w:rsidR="000D29CC" w14:paraId="179E0402" w14:textId="77777777" w:rsidTr="00F1628C">
        <w:trPr>
          <w:trHeight w:val="13109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6D46E35B" w14:textId="19185512" w:rsidR="000D29CC" w:rsidRPr="001F36A8" w:rsidRDefault="00753783" w:rsidP="00933EC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753783">
              <w:rPr>
                <w:rFonts w:asciiTheme="minorHAnsi" w:eastAsia="Microsoft YaHei U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B67AB00" wp14:editId="32B72514">
                      <wp:simplePos x="0" y="0"/>
                      <wp:positionH relativeFrom="margin">
                        <wp:posOffset>52070</wp:posOffset>
                      </wp:positionH>
                      <wp:positionV relativeFrom="paragraph">
                        <wp:posOffset>19685</wp:posOffset>
                      </wp:positionV>
                      <wp:extent cx="7199630" cy="2962031"/>
                      <wp:effectExtent l="0" t="0" r="20320" b="101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962031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4575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DBC8370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40B44F5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15E153A" w14:textId="77777777" w:rsidR="007F3ABF" w:rsidRDefault="007F3ABF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7F3AB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la maintenance de la machine selon la procédure fixée par l’entreprise (respecter les prescriptions du fabricant) ;</w:t>
                                    </w:r>
                                  </w:p>
                                  <w:p w14:paraId="2BC70743" w14:textId="77A6B441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0D6E6538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5F2DBA95" w14:textId="77777777" w:rsidR="000D29CC" w:rsidRPr="00D541A2" w:rsidRDefault="000D29CC" w:rsidP="0075378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6168B140" w14:textId="01A352B2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vérifications obligatoires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SECT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214A6"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0864C7FC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1D58B8F5" w14:textId="296F7FA0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présents et en ordre (assurance, certificat immatriculation…) ;</w:t>
                                    </w:r>
                                  </w:p>
                                  <w:p w14:paraId="6FBC617F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45DCD2E" w14:textId="7F1F6622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D541A2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temps consacré, 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7D9553F2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64C25CE1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D541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D541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D541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0F720838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76D34C48" w14:textId="77777777" w:rsidR="000D29CC" w:rsidRPr="00A40EF7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3FAE392A" w14:textId="2B1657E1" w:rsidR="00A40EF7" w:rsidRPr="000077B6" w:rsidRDefault="00A40EF7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077B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jamais placer le godet au-dessus de personnes ;</w:t>
                                    </w:r>
                                  </w:p>
                                  <w:p w14:paraId="232256ED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776D83CF" w14:textId="1254D772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D541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</w:t>
                                    </w:r>
                                    <w:r w:rsidR="00002AC0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être formé à l’identification d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es bruits anormaux 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choc…) </w:t>
                                    </w:r>
                                    <w:r w:rsidRPr="00D541A2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3F668181" w14:textId="572BC88B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</w:t>
                                    </w:r>
                                    <w:r w:rsidR="009B788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: la garder propre et rangée</w:t>
                                    </w:r>
                                    <w:r w:rsidR="007537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1026909" y="1042148"/>
                                  <a:ext cx="2595245" cy="519203"/>
                                </a:xfrm>
                                <a:prstGeom prst="round2SameRect">
                                  <a:avLst>
                                    <a:gd name="adj1" fmla="val 212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7E5FF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67AB00" id="Groupe 7" o:spid="_x0000_s1026" style="position:absolute;left:0;text-align:left;margin-left:4.1pt;margin-top:1.55pt;width:566.9pt;height:233.25pt;z-index:25166336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2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" fillcolor="white [3212]" strokecolor="#1f3763 [1604]" strokeweight="1pt">
                        <v:stroke joinstyle="miter"/>
                        <v:textbox>
                          <w:txbxContent>
                            <w:p w14:paraId="5DBC8370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40B44F5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515E153A" w14:textId="77777777" w:rsidR="007F3ABF" w:rsidRDefault="007F3ABF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7F3ABF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la maintenance de la machine selon la procédure fixée par l’entreprise (respecter les prescriptions du fabricant) ;</w:t>
                              </w:r>
                            </w:p>
                            <w:p w14:paraId="2BC70743" w14:textId="77A6B441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;</w:t>
                              </w:r>
                            </w:p>
                            <w:p w14:paraId="0D6E6538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5F2DBA95" w14:textId="77777777" w:rsidR="000D29CC" w:rsidRPr="00D541A2" w:rsidRDefault="000D29CC" w:rsidP="00753783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6168B140" w14:textId="01A352B2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vérifications obligatoires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SECT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214A6"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0864C7FC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1D58B8F5" w14:textId="296F7FA0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présents et en ordre (assurance, certificat immatriculation…) ;</w:t>
                              </w:r>
                            </w:p>
                            <w:p w14:paraId="6FBC617F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45DCD2E" w14:textId="7F1F6622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D541A2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temps consacré, 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7D9553F2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64C25CE1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D541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D541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D541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0F720838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76D34C48" w14:textId="77777777" w:rsidR="000D29CC" w:rsidRPr="00A40EF7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3FAE392A" w14:textId="2B1657E1" w:rsidR="00A40EF7" w:rsidRPr="000077B6" w:rsidRDefault="00A40EF7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077B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jamais placer le godet au-dessus de personnes ;</w:t>
                              </w:r>
                            </w:p>
                            <w:p w14:paraId="232256ED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776D83CF" w14:textId="1254D772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D541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</w:t>
                              </w:r>
                              <w:r w:rsidR="00002AC0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être formé à l’identification d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es bruits anormaux 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choc…) </w:t>
                              </w:r>
                              <w:r w:rsidRPr="00D541A2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3F668181" w14:textId="572BC88B" w:rsidR="000D29CC" w:rsidRPr="00D541A2" w:rsidRDefault="000D29CC" w:rsidP="0075378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</w:t>
                              </w:r>
                              <w:r w:rsidR="009B788A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: la garder propre et rangée</w:t>
                              </w:r>
                              <w:r w:rsidR="00753783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10269;top:10421;width:25952;height:5192;rotation:-90;visibility:visible;mso-wrap-style:square;v-text-anchor:middle" coordsize="2595245,519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" adj="-11796480,,5400" path="m110362,l2484883,v60951,,110362,49411,110362,110362l2595245,519203r,l,519203r,l,110362c,49411,49411,,110362,xe" fillcolor="#2f5496 [2404]" strokecolor="#1f3763 [1604]" strokeweight="1pt">
                        <v:stroke joinstyle="miter"/>
                        <v:formulas/>
                        <v:path arrowok="t" o:connecttype="custom" o:connectlocs="110362,0;2484883,0;2595245,110362;2595245,519203;2595245,519203;0,519203;0,519203;0,110362;110362,0" o:connectangles="0,0,0,0,0,0,0,0,0" textboxrect="0,0,2595245,519203"/>
                        <v:textbox>
                          <w:txbxContent>
                            <w:p w14:paraId="6DF7E5FF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38D0F9F" w14:textId="77777777" w:rsidR="000D29CC" w:rsidRPr="001F36A8" w:rsidRDefault="000D29CC" w:rsidP="00933EC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659D2073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57F2C5E0" w14:textId="24CA9CBE" w:rsidR="000D29CC" w:rsidRPr="001F36A8" w:rsidRDefault="00753783" w:rsidP="00933EC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9E5DF73" wp14:editId="1D3CFE49">
                      <wp:simplePos x="0" y="0"/>
                      <wp:positionH relativeFrom="margin">
                        <wp:posOffset>52070</wp:posOffset>
                      </wp:positionH>
                      <wp:positionV relativeFrom="paragraph">
                        <wp:posOffset>6327140</wp:posOffset>
                      </wp:positionV>
                      <wp:extent cx="7199629" cy="990600"/>
                      <wp:effectExtent l="0" t="0" r="20955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29" cy="990600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>
                                    <a:gd name="adj" fmla="val 703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8D96A65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7D370D1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59BF0BE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A6F9BAA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6B39F27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134889" y="147021"/>
                                  <a:ext cx="826070" cy="556289"/>
                                </a:xfrm>
                                <a:prstGeom prst="round2SameRect">
                                  <a:avLst>
                                    <a:gd name="adj1" fmla="val 12943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6A2508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E5DF73" id="Groupe 11" o:spid="_x0000_s1029" style="position:absolute;margin-left:4.1pt;margin-top:498.2pt;width:566.9pt;height:78pt;z-index:251666432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">
                      <v:roundrect id="Rectangle : coins arrondis 2146" o:spid="_x0000_s1030" style="position:absolute;left:12;top:38;width:74156;height:8382;visibility:visible;mso-wrap-style:square;v-text-anchor:middle" arcsize="461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8D96A65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7D370D1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659BF0BE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A6F9BAA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16B39F27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1350;top:1471;width:8261;height:5562;rotation:-90;visibility:visible;mso-wrap-style:square;v-text-anchor:middle" coordsize="826070,5562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" adj="-11796480,,5400" path="m72000,l754070,v39765,,72000,32235,72000,72000l826070,556289r,l,556289r,l,72000c,32235,32235,,72000,xe" fillcolor="#323e4f [2415]" strokecolor="#1f3763 [1604]" strokeweight="1pt">
                        <v:stroke joinstyle="miter"/>
                        <v:formulas/>
                        <v:path arrowok="t" o:connecttype="custom" o:connectlocs="72000,0;754070,0;826070,72000;826070,556289;826070,556289;0,556289;0,556289;0,72000;72000,0" o:connectangles="0,0,0,0,0,0,0,0,0" textboxrect="0,0,826070,556289"/>
                        <v:textbox>
                          <w:txbxContent>
                            <w:p w14:paraId="446A2508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59DEC71" wp14:editId="5146E66B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2038985</wp:posOffset>
                      </wp:positionV>
                      <wp:extent cx="7198995" cy="1670745"/>
                      <wp:effectExtent l="0" t="0" r="20955" b="2476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670745"/>
                                <a:chOff x="1" y="0"/>
                                <a:chExt cx="7416481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678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A90FE1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20D32CE4" w14:textId="630BDD1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</w:t>
                                    </w:r>
                                    <w:r w:rsidR="00C62B37"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06DEDEF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Contrôler l’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état des accessoires de levage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744DD21F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du bon emploi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des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accessoires de levage</w:t>
                                    </w:r>
                                    <w:r w:rsidRPr="00D541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6882E978" w14:textId="77777777" w:rsidR="000D29CC" w:rsidRPr="00D96D5B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96D5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D96D5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D96D5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163834EE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05533A99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8B6352D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5F85C888" w14:textId="7EF7C43C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vérifier la présence de lignes électriques, repérer les obstacles/irrégularités du terrain</w:t>
                                    </w:r>
                                  </w:p>
                                  <w:p w14:paraId="2A6AFB86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Installer une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 temporaire</w:t>
                                    </w: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94F6588" w14:textId="77777777" w:rsidR="000D29CC" w:rsidRPr="00D541A2" w:rsidRDefault="000D29CC" w:rsidP="0075378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D541A2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D541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1049177" y="1052034"/>
                                  <a:ext cx="2654621" cy="556265"/>
                                </a:xfrm>
                                <a:prstGeom prst="round2SameRect">
                                  <a:avLst>
                                    <a:gd name="adj1" fmla="val 2172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714804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9DEC71" id="Groupe 8" o:spid="_x0000_s1032" style="position:absolute;margin-left:3.7pt;margin-top:160.55pt;width:566.85pt;height:131.55pt;z-index:251664384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">
                      <v:roundrect id="Rectangle : coins arrondis 2144" o:spid="_x0000_s1033" style="position:absolute;left:9;width:74155;height:26574;visibility:visible;mso-wrap-style:square;v-text-anchor:middle" arcsize="444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70A90FE1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20D32CE4" w14:textId="630BDD1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</w:t>
                              </w:r>
                              <w:r w:rsidR="00C62B37"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06DEDEF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Contrôler l’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état des accessoires de levage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744DD21F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du bon emploi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des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accessoires de levage</w:t>
                              </w:r>
                              <w:r w:rsidRPr="00D541A2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(choix de l’équipement, utilisation) ;</w:t>
                              </w:r>
                            </w:p>
                            <w:p w14:paraId="6882E978" w14:textId="77777777" w:rsidR="000D29CC" w:rsidRPr="00D96D5B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96D5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D96D5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D96D5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163834EE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05533A99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8B6352D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5F85C888" w14:textId="7EF7C43C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vérifier la présence de lignes électriques, repérer les obstacles/irrégularités du terrain</w:t>
                              </w:r>
                            </w:p>
                            <w:p w14:paraId="2A6AFB86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Installer une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 temporaire</w:t>
                              </w: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chantier pour le travail au bord des routes ;</w:t>
                              </w:r>
                            </w:p>
                            <w:p w14:paraId="194F6588" w14:textId="77777777" w:rsidR="000D29CC" w:rsidRPr="00D541A2" w:rsidRDefault="000D29CC" w:rsidP="0075378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541A2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D541A2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10492;top:10520;width:26546;height:5562;rotation:-90;visibility:visible;mso-wrap-style:square;v-text-anchor:middle" coordsize="2654621,5562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" adj="-11796480,,5400" path="m120854,l2533767,v66746,,120854,54108,120854,120854l2654621,556265r,l,556265r,l,120854c,54108,54108,,120854,xe" fillcolor="#8eaadb [1940]" strokecolor="#1f3763 [1604]" strokeweight="1pt">
                        <v:stroke joinstyle="miter"/>
                        <v:formulas/>
                        <v:path arrowok="t" o:connecttype="custom" o:connectlocs="120854,0;2533767,0;2654621,120854;2654621,556265;2654621,556265;0,556265;0,556265;0,120854;120854,0" o:connectangles="0,0,0,0,0,0,0,0,0" textboxrect="0,0,2654621,556265"/>
                        <v:textbox>
                          <w:txbxContent>
                            <w:p w14:paraId="36714804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89FB372" wp14:editId="68CA71A8">
                      <wp:simplePos x="0" y="0"/>
                      <wp:positionH relativeFrom="margin">
                        <wp:posOffset>46355</wp:posOffset>
                      </wp:positionH>
                      <wp:positionV relativeFrom="paragraph">
                        <wp:posOffset>3747770</wp:posOffset>
                      </wp:positionV>
                      <wp:extent cx="7199630" cy="2530475"/>
                      <wp:effectExtent l="0" t="0" r="20320" b="2222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30475"/>
                                <a:chOff x="0" y="0"/>
                                <a:chExt cx="7415530" cy="1256667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5394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20E9A3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27AFD2F4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7688A87E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73B4D3F2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7B33D396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hauteurs avec pont, poutre et tout autre obstacle potentiel selon le gabarit de la machine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2C5AE46C" w14:textId="0909588A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tableaux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graphiques de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levage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inhérent </w:t>
                                    </w:r>
                                    <w:r w:rsidR="009736A8"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à la chargeuse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35F9BEBA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volant/guidon ou les manettes à deux mains ;</w:t>
                                    </w:r>
                                  </w:p>
                                  <w:p w14:paraId="7E2AF427" w14:textId="77777777" w:rsidR="00E52EF4" w:rsidRPr="00E52EF4" w:rsidRDefault="00E52EF4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Style w:val="cf11"/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</w:pPr>
                                    <w:r w:rsidRPr="00E52EF4">
                                      <w:rPr>
                                        <w:rStyle w:val="cf01"/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>Travailler en position stable. Respecter les valeurs limites d’inclinaison, de pente maximale</w:t>
                                    </w:r>
                                    <w:r w:rsidRPr="00E52EF4">
                                      <w:rPr>
                                        <w:rStyle w:val="cf11"/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 xml:space="preserve"> à ne pas dépasser et de </w:t>
                                    </w:r>
                                    <w:r w:rsidRPr="00E52EF4">
                                      <w:rPr>
                                        <w:rStyle w:val="cf01"/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>charges spécifiées</w:t>
                                    </w:r>
                                    <w:r w:rsidRPr="00E52EF4">
                                      <w:rPr>
                                        <w:rStyle w:val="cf11"/>
                                        <w:rFonts w:asciiTheme="minorHAnsi" w:hAnsiTheme="minorHAnsi" w:cstheme="minorHAnsi"/>
                                        <w:color w:val="000000" w:themeColor="text1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45DAC1F8" w14:textId="616BC329" w:rsidR="00C94D81" w:rsidRPr="00E52EF4" w:rsidRDefault="00C94D81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jamais remplir le godet avec le bras de chargement déployé ; lors du déplacement, toujours maintenir un godet plein le plus bas possible par rapport au sol</w:t>
                                    </w:r>
                                    <w:r w:rsidR="00CE1CD6"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ne pas transporter une charge avec le bras de chargement levé ;</w:t>
                                    </w:r>
                                  </w:p>
                                  <w:p w14:paraId="0A01A214" w14:textId="622B3315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BB382D9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diodes de sécurité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qui mettent en relation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basculement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3FFAC126" w14:textId="77777777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11D0B6F5" w14:textId="23596C3B" w:rsidR="000D29CC" w:rsidRPr="00E52EF4" w:rsidRDefault="000D29CC" w:rsidP="0075378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09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</w:t>
                                    </w:r>
                                    <w:r w:rsidR="00924A2E"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(vibration</w:t>
                                    </w:r>
                                    <w:r w:rsidR="0075378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</w:t>
                                    </w:r>
                                    <w:r w:rsidR="00924A2E"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)</w:t>
                                    </w:r>
                                    <w:r w:rsidRPr="00E52EF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348962" y="350237"/>
                                  <a:ext cx="1256667" cy="556193"/>
                                </a:xfrm>
                                <a:prstGeom prst="round2SameRect">
                                  <a:avLst>
                                    <a:gd name="adj1" fmla="val 2192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CEC88B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9FB372" id="Groupe 9" o:spid="_x0000_s1035" style="position:absolute;margin-left:3.65pt;margin-top:295.1pt;width:566.9pt;height:199.25pt;z-index:25166540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">
                      <v:roundrect id="Rectangle : coins arrondis 2145" o:spid="_x0000_s1036" style="position:absolute;width:74155;height:12566;visibility:visible;mso-wrap-style:square;v-text-anchor:middle" arcsize="35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3620E9A3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ceinture de sécurité si elle est présente ;</w:t>
                              </w:r>
                            </w:p>
                            <w:p w14:paraId="27AFD2F4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7688A87E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de son chargement ;</w:t>
                              </w:r>
                            </w:p>
                            <w:p w14:paraId="73B4D3F2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7B33D396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hauteurs avec pont, poutre et tout autre obstacle potentiel selon le gabarit de la machine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2C5AE46C" w14:textId="0909588A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tableaux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graphiques de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levage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inhérent </w:t>
                              </w:r>
                              <w:r w:rsidR="009736A8"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à la chargeuse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35F9BEBA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volant/guidon ou les manettes à deux mains ;</w:t>
                              </w:r>
                            </w:p>
                            <w:p w14:paraId="7E2AF427" w14:textId="77777777" w:rsidR="00E52EF4" w:rsidRPr="00E52EF4" w:rsidRDefault="00E52EF4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Style w:val="cf11"/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52EF4">
                                <w:rPr>
                                  <w:rStyle w:val="cf01"/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Travailler en position stable. Respecter les valeurs limites d’inclinaison, de pente maximale</w:t>
                              </w:r>
                              <w:r w:rsidRPr="00E52EF4">
                                <w:rPr>
                                  <w:rStyle w:val="cf11"/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à ne pas dépasser et de </w:t>
                              </w:r>
                              <w:r w:rsidRPr="00E52EF4">
                                <w:rPr>
                                  <w:rStyle w:val="cf01"/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charges spécifiées</w:t>
                              </w:r>
                              <w:r w:rsidRPr="00E52EF4">
                                <w:rPr>
                                  <w:rStyle w:val="cf11"/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par le constructeur ;</w:t>
                              </w:r>
                            </w:p>
                            <w:p w14:paraId="45DAC1F8" w14:textId="616BC329" w:rsidR="00C94D81" w:rsidRPr="00E52EF4" w:rsidRDefault="00C94D81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jamais remplir le godet avec le bras de chargement déployé ; lors du déplacement, toujours maintenir un godet plein le plus bas possible par rapport au sol</w:t>
                              </w:r>
                              <w:r w:rsidR="00CE1CD6"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ne pas transporter une charge avec le bras de chargement levé ;</w:t>
                              </w:r>
                            </w:p>
                            <w:p w14:paraId="0A01A214" w14:textId="622B3315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panne, ou avant toute intervention, éteindre le moteur,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(replacer le bouton de commande de la machine sur la position arrêt) ;</w:t>
                              </w:r>
                            </w:p>
                            <w:p w14:paraId="7BB382D9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diodes de sécurité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qui mettent en relation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basculement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3FFAC126" w14:textId="77777777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11D0B6F5" w14:textId="23596C3B" w:rsidR="000D29CC" w:rsidRPr="00E52EF4" w:rsidRDefault="000D29CC" w:rsidP="0075378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09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</w:t>
                              </w:r>
                              <w:r w:rsidR="00924A2E"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(vibration</w:t>
                              </w:r>
                              <w:r w:rsidR="0075378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924A2E"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E52EF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3490;top:3502;width:12566;height:5562;rotation:-90;visibility:visible;mso-wrap-style:square;v-text-anchor:middle" coordsize="1256667,55619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" adj="-11796480,,5400" path="m121940,l1134727,v67346,,121940,54594,121940,121940l1256667,556193r,l,556193r,l,121940c,54594,54594,,121940,xe" fillcolor="teal" strokecolor="#1f3763 [1604]" strokeweight="1pt">
                        <v:stroke joinstyle="miter"/>
                        <v:formulas/>
                        <v:path arrowok="t" o:connecttype="custom" o:connectlocs="121940,0;1134727,0;1256667,121940;1256667,556193;1256667,556193;0,556193;0,556193;0,121940;121940,0" o:connectangles="0,0,0,0,0,0,0,0,0" textboxrect="0,0,1256667,556193"/>
                        <v:textbox>
                          <w:txbxContent>
                            <w:p w14:paraId="31CEC88B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D29CC" w14:paraId="10B833B1" w14:textId="77777777" w:rsidTr="00933ECA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40C8E34" w14:textId="248F508D" w:rsidR="000D29CC" w:rsidRPr="00E24CC5" w:rsidRDefault="000D29CC" w:rsidP="00933EC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D29CC" w14:paraId="2F9DF9C5" w14:textId="77777777" w:rsidTr="00933ECA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05A3B5C4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61312" behindDoc="0" locked="0" layoutInCell="1" allowOverlap="1" wp14:anchorId="0092828E" wp14:editId="0FA7243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7480D6F9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0DC40632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342E69D5" w14:textId="6E58A9C5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62336" behindDoc="0" locked="0" layoutInCell="1" allowOverlap="1" wp14:anchorId="1A24B596" wp14:editId="0D57008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739ED6A9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0EA0A9A5" w14:textId="278835B6" w:rsidR="00951654" w:rsidRPr="00F1628C" w:rsidRDefault="00951654">
      <w:pPr>
        <w:rPr>
          <w:sz w:val="10"/>
          <w:szCs w:val="10"/>
        </w:rPr>
      </w:pPr>
    </w:p>
    <w:sectPr w:rsidR="00951654" w:rsidRPr="00F1628C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5219139">
    <w:abstractNumId w:val="0"/>
  </w:num>
  <w:num w:numId="2" w16cid:durableId="1843661370">
    <w:abstractNumId w:val="3"/>
  </w:num>
  <w:num w:numId="3" w16cid:durableId="386415923">
    <w:abstractNumId w:val="4"/>
  </w:num>
  <w:num w:numId="4" w16cid:durableId="477844538">
    <w:abstractNumId w:val="2"/>
  </w:num>
  <w:num w:numId="5" w16cid:durableId="178896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5F"/>
    <w:rsid w:val="00002AC0"/>
    <w:rsid w:val="000077B6"/>
    <w:rsid w:val="00020406"/>
    <w:rsid w:val="000952F7"/>
    <w:rsid w:val="000B54E5"/>
    <w:rsid w:val="000D29CC"/>
    <w:rsid w:val="001017C9"/>
    <w:rsid w:val="00121DA2"/>
    <w:rsid w:val="00131002"/>
    <w:rsid w:val="0018065F"/>
    <w:rsid w:val="001D1F51"/>
    <w:rsid w:val="003C122D"/>
    <w:rsid w:val="003C52E3"/>
    <w:rsid w:val="003E16A1"/>
    <w:rsid w:val="0041039F"/>
    <w:rsid w:val="0046247E"/>
    <w:rsid w:val="006214A6"/>
    <w:rsid w:val="006431BF"/>
    <w:rsid w:val="00686AE8"/>
    <w:rsid w:val="00692D1F"/>
    <w:rsid w:val="006956EC"/>
    <w:rsid w:val="006B6204"/>
    <w:rsid w:val="00753783"/>
    <w:rsid w:val="00763CC9"/>
    <w:rsid w:val="007F3ABF"/>
    <w:rsid w:val="008876D8"/>
    <w:rsid w:val="008D58B6"/>
    <w:rsid w:val="008F0067"/>
    <w:rsid w:val="00924A2E"/>
    <w:rsid w:val="00951654"/>
    <w:rsid w:val="009736A8"/>
    <w:rsid w:val="009B788A"/>
    <w:rsid w:val="00A24815"/>
    <w:rsid w:val="00A40EF7"/>
    <w:rsid w:val="00A721DE"/>
    <w:rsid w:val="00B90C9E"/>
    <w:rsid w:val="00BA4051"/>
    <w:rsid w:val="00BB17C9"/>
    <w:rsid w:val="00BC07AA"/>
    <w:rsid w:val="00BE340F"/>
    <w:rsid w:val="00C62B37"/>
    <w:rsid w:val="00C73673"/>
    <w:rsid w:val="00C9116E"/>
    <w:rsid w:val="00C94D81"/>
    <w:rsid w:val="00CE1CD6"/>
    <w:rsid w:val="00D541A2"/>
    <w:rsid w:val="00D96D5B"/>
    <w:rsid w:val="00DF580B"/>
    <w:rsid w:val="00E52EF4"/>
    <w:rsid w:val="00E55AB4"/>
    <w:rsid w:val="00E87D5C"/>
    <w:rsid w:val="00E93684"/>
    <w:rsid w:val="00EA0D8C"/>
    <w:rsid w:val="00F05330"/>
    <w:rsid w:val="00F1628C"/>
    <w:rsid w:val="00F624C0"/>
    <w:rsid w:val="00F82ACB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7C78"/>
  <w15:chartTrackingRefBased/>
  <w15:docId w15:val="{DD107423-94E9-4E61-AB85-CCA85618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CC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D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D29CC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0D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0D29CC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0D29C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D29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100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1002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310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31002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B90C9E"/>
    <w:pPr>
      <w:spacing w:after="0" w:line="240" w:lineRule="auto"/>
    </w:pPr>
    <w:rPr>
      <w:rFonts w:ascii="Calibri" w:eastAsia="Calibri" w:hAnsi="Calibri" w:cs="Times New Roman"/>
      <w:lang w:val="fr-FR"/>
    </w:rPr>
  </w:style>
  <w:style w:type="character" w:customStyle="1" w:styleId="cf01">
    <w:name w:val="cf01"/>
    <w:basedOn w:val="Policepardfaut"/>
    <w:rsid w:val="00E52EF4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Policepardfaut"/>
    <w:rsid w:val="00E52EF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Autotract&#233;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Autotractée 2023</Template>
  <TotalTime>257</TotalTime>
  <Pages>2</Pages>
  <Words>424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48</cp:revision>
  <dcterms:created xsi:type="dcterms:W3CDTF">2023-08-30T07:48:00Z</dcterms:created>
  <dcterms:modified xsi:type="dcterms:W3CDTF">2023-10-02T09:34:00Z</dcterms:modified>
</cp:coreProperties>
</file>