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63633" w14:paraId="78BAB47A" w14:textId="77777777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3AC6D3DE" w14:textId="7556B82C" w:rsidR="00363633" w:rsidRPr="00DE7861" w:rsidRDefault="00A82D7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CHARGEUR FRONTAL</w:t>
            </w:r>
            <w:r w:rsidR="00363633"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63633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363633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63633" w14:paraId="1E4C6C16" w14:textId="77777777" w:rsidTr="005B07A8">
        <w:trPr>
          <w:trHeight w:val="2097"/>
          <w:jc w:val="center"/>
        </w:trPr>
        <w:tc>
          <w:tcPr>
            <w:tcW w:w="4673" w:type="dxa"/>
            <w:gridSpan w:val="3"/>
            <w:vAlign w:val="bottom"/>
          </w:tcPr>
          <w:p w14:paraId="2DAA9B71" w14:textId="1AE45FEE" w:rsidR="00363633" w:rsidRDefault="005B07A8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689E3311" wp14:editId="47C542EC">
                  <wp:simplePos x="0" y="0"/>
                  <wp:positionH relativeFrom="margin">
                    <wp:align>center</wp:align>
                  </wp:positionH>
                  <wp:positionV relativeFrom="line">
                    <wp:posOffset>-820420</wp:posOffset>
                  </wp:positionV>
                  <wp:extent cx="2458720" cy="957580"/>
                  <wp:effectExtent l="0" t="0" r="0" b="0"/>
                  <wp:wrapNone/>
                  <wp:docPr id="2" name="Pictur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19FFEB" w14:textId="77777777" w:rsidR="00363633" w:rsidRPr="00E7548A" w:rsidRDefault="00363633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517B80E2" w14:textId="77777777" w:rsidR="00363633" w:rsidRPr="00302121" w:rsidRDefault="0036363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0A0C45E2" w14:textId="77777777" w:rsidR="00363633" w:rsidRPr="00442B28" w:rsidRDefault="0036363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13E1922C" w14:textId="77777777" w:rsidR="00363633" w:rsidRPr="001F36A8" w:rsidRDefault="0036363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4FB155C2" w14:textId="77777777" w:rsidR="00363633" w:rsidRPr="001F36A8" w:rsidRDefault="0036363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6133E105" w14:textId="77777777" w:rsidR="00363633" w:rsidRPr="001F36A8" w:rsidRDefault="00363633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363633" w14:paraId="64382141" w14:textId="77777777">
        <w:trPr>
          <w:trHeight w:val="713"/>
          <w:jc w:val="center"/>
        </w:trPr>
        <w:tc>
          <w:tcPr>
            <w:tcW w:w="4673" w:type="dxa"/>
            <w:gridSpan w:val="3"/>
          </w:tcPr>
          <w:p w14:paraId="74DB57B7" w14:textId="77777777" w:rsidR="00363633" w:rsidRPr="00ED253B" w:rsidRDefault="0036363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1DC0EB83" w14:textId="77777777" w:rsidR="00363633" w:rsidRPr="001F36A8" w:rsidRDefault="00363633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0D17C6F3" w14:textId="77777777" w:rsidR="00363633" w:rsidRPr="001F36A8" w:rsidRDefault="0036363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363633" w14:paraId="76B394D4" w14:textId="77777777">
        <w:trPr>
          <w:trHeight w:val="1834"/>
          <w:jc w:val="center"/>
        </w:trPr>
        <w:tc>
          <w:tcPr>
            <w:tcW w:w="4673" w:type="dxa"/>
            <w:gridSpan w:val="3"/>
          </w:tcPr>
          <w:p w14:paraId="5860B7AB" w14:textId="77777777" w:rsidR="00363633" w:rsidRPr="001F36A8" w:rsidRDefault="0036363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1172FB08" w14:textId="77777777" w:rsidR="00363633" w:rsidRPr="001F36A8" w:rsidRDefault="00363633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……………………...</w:t>
            </w:r>
          </w:p>
          <w:p w14:paraId="03152891" w14:textId="77777777" w:rsidR="00363633" w:rsidRPr="001F36A8" w:rsidRDefault="00363633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5DC2012A" w14:textId="77777777" w:rsidR="00363633" w:rsidRPr="001F36A8" w:rsidRDefault="0036363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363633" w14:paraId="45B67E7F" w14:textId="77777777" w:rsidTr="008D2136">
        <w:trPr>
          <w:trHeight w:val="189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6261816C" w14:textId="77777777" w:rsidR="00363633" w:rsidRPr="00442C54" w:rsidRDefault="00363633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1AF088A" w14:textId="77777777" w:rsidR="00363633" w:rsidRPr="00EC236F" w:rsidRDefault="00363633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42E77D16" w14:textId="63E3320A" w:rsidR="00363633" w:rsidRPr="00A17C03" w:rsidRDefault="005B07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9" behindDoc="0" locked="0" layoutInCell="1" allowOverlap="1" wp14:anchorId="1E0386C5" wp14:editId="74A366EB">
                      <wp:simplePos x="0" y="0"/>
                      <wp:positionH relativeFrom="column">
                        <wp:posOffset>1228090</wp:posOffset>
                      </wp:positionH>
                      <wp:positionV relativeFrom="margin">
                        <wp:posOffset>23495</wp:posOffset>
                      </wp:positionV>
                      <wp:extent cx="2823845" cy="827405"/>
                      <wp:effectExtent l="0" t="0" r="0" b="0"/>
                      <wp:wrapNone/>
                      <wp:docPr id="985879662" name="Group 9858796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3845" cy="827405"/>
                                <a:chOff x="0" y="0"/>
                                <a:chExt cx="2823845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9644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822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483D23" id="Group 985879662" o:spid="_x0000_s1026" style="position:absolute;margin-left:96.7pt;margin-top:1.85pt;width:222.35pt;height:65.15pt;z-index:251658249;mso-position-vertical-relative:margin;mso-width-relative:margin;mso-height-relative:margin" coordsize="28238,82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3" o:spid="_x0000_s1027" type="#_x0000_t75" style="position:absolute;left:19964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">
                        <v:imagedata r:id="rId10" o:title=""/>
                      </v:shape>
                      <v:shape id="Image 14" o:spid="_x0000_s1028" type="#_x0000_t75" style="position:absolute;left:9982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1" o:title=""/>
                      </v:shape>
                      <v:shape id="Image 15" o:spid="_x0000_s1029" type="#_x0000_t75" style="position:absolute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">
                        <v:imagedata r:id="rId12" o:title=""/>
                      </v:shape>
                      <w10:wrap anchory="margin"/>
                    </v:group>
                  </w:pict>
                </mc:Fallback>
              </mc:AlternateContent>
            </w:r>
            <w:r w:rsidR="00363633">
              <w:rPr>
                <w:sz w:val="24"/>
                <w:szCs w:val="24"/>
              </w:rPr>
              <w:t xml:space="preserve">        </w:t>
            </w:r>
          </w:p>
        </w:tc>
      </w:tr>
      <w:tr w:rsidR="00D66E23" w14:paraId="02528068" w14:textId="77777777" w:rsidTr="00D66E23">
        <w:trPr>
          <w:trHeight w:val="350"/>
          <w:jc w:val="center"/>
        </w:trPr>
        <w:tc>
          <w:tcPr>
            <w:tcW w:w="1271" w:type="dxa"/>
            <w:vMerge w:val="restart"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AF3A297" w14:textId="1CFE47DD" w:rsidR="00D66E23" w:rsidRPr="00A21564" w:rsidRDefault="00D66E23" w:rsidP="00D66E23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FB1695F" w14:textId="79819AE5" w:rsidR="00D66E23" w:rsidRPr="004E2D89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Outil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4245EB9" w14:textId="259D1E37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 xml:space="preserve">Coupure par </w:t>
            </w:r>
            <w:r w:rsidRPr="008D2136">
              <w:rPr>
                <w:rFonts w:cs="Calibri"/>
                <w:color w:val="000000" w:themeColor="text1"/>
                <w:sz w:val="21"/>
                <w:szCs w:val="21"/>
              </w:rPr>
              <w:t>contact avec des parties tranchantes lors de l’utilisation, du transport et de l’entretien </w:t>
            </w:r>
          </w:p>
        </w:tc>
      </w:tr>
      <w:tr w:rsidR="00D66E23" w14:paraId="0647AAD6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214B4CE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8FDF5" w14:textId="46ACE806" w:rsidR="00D66E23" w:rsidRPr="00F87C15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Renversement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9E3768B" w14:textId="1C708AF2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8D2136">
              <w:rPr>
                <w:rFonts w:cs="Calibri"/>
                <w:color w:val="000000" w:themeColor="text1"/>
                <w:sz w:val="21"/>
                <w:szCs w:val="21"/>
              </w:rPr>
              <w:t>Écrasement/Renversement lors de l’attelage, du travail, du déplacement et de l’entretien</w:t>
            </w:r>
          </w:p>
        </w:tc>
      </w:tr>
      <w:tr w:rsidR="00D66E23" w14:paraId="142B9692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EB24E34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96F2105" w14:textId="544B3FF8" w:rsidR="00D66E23" w:rsidRPr="00F87C15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Chimique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75287AB" w14:textId="045E9533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="Calibri"/>
                <w:sz w:val="21"/>
                <w:szCs w:val="21"/>
              </w:rPr>
              <w:t xml:space="preserve">Projection de </w:t>
            </w:r>
            <w:r w:rsidRPr="008D2136">
              <w:rPr>
                <w:rFonts w:asciiTheme="minorHAnsi" w:hAnsiTheme="minorHAnsi" w:cstheme="minorHAnsi"/>
                <w:sz w:val="21"/>
                <w:szCs w:val="21"/>
              </w:rPr>
              <w:t>fluides hydrauliques lors d’un travail à proximité</w:t>
            </w:r>
          </w:p>
        </w:tc>
      </w:tr>
      <w:tr w:rsidR="00D66E23" w14:paraId="35EDE8A7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1BB37E4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65BE1D8" w14:textId="77777777" w:rsidR="00D66E23" w:rsidRPr="00D66E23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D66E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hauteur 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DF40844" w14:textId="12BC4331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asciiTheme="minorHAnsi" w:hAnsiTheme="minorHAnsi" w:cstheme="minorHAnsi"/>
                <w:sz w:val="21"/>
                <w:szCs w:val="21"/>
              </w:rPr>
              <w:t>Lors de la montée / descente du véhicule, de l’entretien et du nettoyage</w:t>
            </w:r>
          </w:p>
        </w:tc>
      </w:tr>
      <w:tr w:rsidR="00D66E23" w14:paraId="181E497A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303213E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A1F0172" w14:textId="77777777" w:rsidR="00D66E23" w:rsidRPr="004E2D89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Chute d’objets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287358E" w14:textId="42C22862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="Calibri"/>
                <w:sz w:val="21"/>
                <w:szCs w:val="21"/>
              </w:rPr>
              <w:t>Chargement instable/volumineux</w:t>
            </w:r>
          </w:p>
        </w:tc>
      </w:tr>
      <w:tr w:rsidR="00D66E23" w14:paraId="783870FC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C5A4652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E489334" w14:textId="77777777" w:rsidR="00D66E23" w:rsidRPr="00D66E23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D66E23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143FC73" w14:textId="650033CC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="Calibri"/>
                <w:sz w:val="21"/>
                <w:szCs w:val="21"/>
              </w:rPr>
              <w:t>Écrasement/collision avec un véhicule/ une personne lors du déplacement avec la machine ou lors du travail, manque de visibilité due à la charge avant</w:t>
            </w:r>
          </w:p>
        </w:tc>
      </w:tr>
      <w:tr w:rsidR="00D66E23" w14:paraId="02DB3E1B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8537001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3FCA4F7" w14:textId="77777777" w:rsidR="00D66E23" w:rsidRPr="004E2D89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E515FF6" w14:textId="1768F880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="Calibri"/>
                <w:sz w:val="21"/>
                <w:szCs w:val="21"/>
              </w:rPr>
              <w:t xml:space="preserve">Électrisation/Électrocution lorsqu’un élément touche ou s’approche </w:t>
            </w:r>
            <w:r w:rsidRPr="008D2136">
              <w:rPr>
                <w:sz w:val="21"/>
                <w:szCs w:val="21"/>
              </w:rPr>
              <w:t>(arc électrique) </w:t>
            </w:r>
            <w:r w:rsidRPr="008D2136">
              <w:rPr>
                <w:rFonts w:cs="Calibri"/>
                <w:sz w:val="21"/>
                <w:szCs w:val="21"/>
              </w:rPr>
              <w:t xml:space="preserve">d’une </w:t>
            </w:r>
            <w:r w:rsidRPr="008D2136">
              <w:rPr>
                <w:sz w:val="21"/>
                <w:szCs w:val="21"/>
              </w:rPr>
              <w:t>ligne électrique aérienne ou d’un câble au sol</w:t>
            </w:r>
          </w:p>
        </w:tc>
      </w:tr>
      <w:tr w:rsidR="00D66E23" w14:paraId="5EF85E73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FEA4E34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AC6E3CE" w14:textId="77777777" w:rsidR="00D66E23" w:rsidRPr="00D66E23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D66E23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B1E282F" w14:textId="77777777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="Calibri"/>
                <w:sz w:val="21"/>
                <w:szCs w:val="21"/>
              </w:rPr>
              <w:t>Lors du travail (présence de poussières, paille dans les interstices de la machine), du stockage (court-circuit)</w:t>
            </w:r>
          </w:p>
        </w:tc>
      </w:tr>
      <w:tr w:rsidR="00D66E23" w14:paraId="1FF50186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94C57A3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0CAFDB5" w14:textId="77777777" w:rsidR="00D66E23" w:rsidRPr="004E2D89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673B50A" w14:textId="21F1810C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theme="minorHAnsi"/>
                <w:noProof/>
                <w:sz w:val="21"/>
                <w:szCs w:val="21"/>
              </w:rPr>
              <w:t>Trouble Musculo-Squelettique (tendinite, lombalgie) dû à l’attelage, à la manipulation de la machine ou de ses équipements</w:t>
            </w:r>
          </w:p>
        </w:tc>
      </w:tr>
      <w:tr w:rsidR="00D66E23" w14:paraId="129C66F6" w14:textId="77777777" w:rsidTr="00D66E23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B58BEF2" w14:textId="77777777" w:rsidR="00D66E23" w:rsidRPr="00A21564" w:rsidRDefault="00D66E23" w:rsidP="00D66E2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6A20C14" w14:textId="77777777" w:rsidR="00D66E23" w:rsidRPr="00D66E23" w:rsidRDefault="00D66E23" w:rsidP="00D66E2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D66E23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1B61DA8" w14:textId="77777777" w:rsidR="00D66E23" w:rsidRPr="008D2136" w:rsidRDefault="00D66E23" w:rsidP="00D66E2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D2136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Troubles physiques corps entier (tendinite, troubles vertébraux/digestifs/visuels, fatigue)</w:t>
            </w:r>
          </w:p>
        </w:tc>
      </w:tr>
      <w:tr w:rsidR="00D66E23" w14:paraId="092C4DAA" w14:textId="77777777" w:rsidTr="008D2136">
        <w:tblPrEx>
          <w:tblCellMar>
            <w:left w:w="70" w:type="dxa"/>
            <w:right w:w="70" w:type="dxa"/>
          </w:tblCellMar>
        </w:tblPrEx>
        <w:trPr>
          <w:trHeight w:val="1550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1526B64C" w14:textId="04D0BE8A" w:rsidR="00D66E23" w:rsidRDefault="00D66E23" w:rsidP="00D66E2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65" behindDoc="0" locked="0" layoutInCell="1" allowOverlap="1" wp14:anchorId="572A5699" wp14:editId="7B7B048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163830</wp:posOffset>
                      </wp:positionV>
                      <wp:extent cx="4763135" cy="763270"/>
                      <wp:effectExtent l="0" t="0" r="0" b="0"/>
                      <wp:wrapNone/>
                      <wp:docPr id="1581579647" name="Group 15815796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63135" cy="763270"/>
                                <a:chOff x="0" y="0"/>
                                <a:chExt cx="4763135" cy="76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01440" y="762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9436995" name="Image 7" descr="Une image contenant croquis, dessin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85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3243364" name="Image 8" descr="Une image contenant Graphique, Police, jaune, conception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726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4879705" name="Image 9" descr="Une image contenant meubles, croquis, dessin, illustration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82140" y="0"/>
                                  <a:ext cx="7766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4101414" name="Image 10" descr="Une image contenant Panneau de signalisation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988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161813" id="Group 1581579647" o:spid="_x0000_s1026" style="position:absolute;margin-left:0;margin-top:12.9pt;width:375.05pt;height:60.1pt;z-index:251667465;mso-position-horizontal:center;mso-position-horizontal-relative:margin;mso-position-vertical-relative:margin;mso-width-relative:margin;mso-height-relative:margin" coordsize="47631,7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">
                      <v:shape id="Image 2" o:spid="_x0000_s1027" type="#_x0000_t75" style="position:absolute;left:39014;top:76;width:861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">
                        <v:imagedata r:id="rId18" o:title=""/>
                      </v:shape>
                      <v:shape id="Image 7" o:spid="_x0000_s1028" type="#_x0000_t75" alt="Une image contenant croquis, dessin&#10;&#10;Description générée automatiquement" style="position:absolute;width:7448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">
                        <v:imagedata r:id="rId19" o:title="Une image contenant croquis, dessin&#10;&#10;Description générée automatiquement"/>
                      </v:shape>
                      <v:shape id="Image 8" o:spid="_x0000_s1029" type="#_x0000_t75" alt="Une image contenant Graphique, Police, jaune, conception&#10;&#10;Description générée automatiquement" style="position:absolute;left:9372;top:76;width:755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">
                        <v:imagedata r:id="rId20" o:title="Une image contenant Graphique, Police, jaune, conception&#10;&#10;Description générée automatiquement"/>
                      </v:shape>
                      <v:shape id="Image 9" o:spid="_x0000_s1030" type="#_x0000_t75" alt="Une image contenant meubles, croquis, dessin, illustration&#10;&#10;Description générée automatiquement" style="position:absolute;left:18821;width:776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">
                        <v:imagedata r:id="rId21" o:title="Une image contenant meubles, croquis, dessin, illustration&#10;&#10;Description générée automatiquement"/>
                      </v:shape>
                      <v:shape id="Image 10" o:spid="_x0000_s1031" type="#_x0000_t75" alt="Une image contenant Panneau de signalisation, signe&#10;&#10;Description générée automatiquement" style="position:absolute;left:28498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">
                        <v:imagedata r:id="rId22" o:title="Une image contenant Panneau de signalisation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D66E23" w14:paraId="005D254A" w14:textId="77777777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3AC3440" w14:textId="1420AEA4" w:rsidR="00D66E23" w:rsidRPr="00DE7861" w:rsidRDefault="00D66E23" w:rsidP="00D66E23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CHARGEUR FRONTAL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D66E23" w14:paraId="229B70B1" w14:textId="77777777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06C378A" w14:textId="77777777" w:rsidR="00D66E23" w:rsidRPr="00D90E8A" w:rsidRDefault="00D66E23" w:rsidP="00D66E2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D66E23" w14:paraId="3015B169" w14:textId="77777777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403F0A0D" w14:textId="146A688F" w:rsidR="00D66E23" w:rsidRPr="001F36A8" w:rsidRDefault="00D66E23" w:rsidP="00D66E2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41" behindDoc="0" locked="0" layoutInCell="1" allowOverlap="1" wp14:anchorId="0903A3D3" wp14:editId="55B04EA6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68580</wp:posOffset>
                      </wp:positionV>
                      <wp:extent cx="7198360" cy="461010"/>
                      <wp:effectExtent l="19050" t="19050" r="21590" b="15240"/>
                      <wp:wrapNone/>
                      <wp:docPr id="10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46101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60A0B0" w14:textId="77777777" w:rsidR="00D66E23" w:rsidRPr="00D00EF9" w:rsidRDefault="00D66E23" w:rsidP="0036363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03A3D3" id="Group 10" o:spid="_x0000_s1026" style="position:absolute;left:0;text-align:left;margin-left:3.95pt;margin-top:5.4pt;width:566.8pt;height:36.3pt;z-index:251666441;mso-height-relative:margin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B60A0B0" w14:textId="77777777" w:rsidR="00D66E23" w:rsidRPr="00D00EF9" w:rsidRDefault="00D66E23" w:rsidP="00363633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25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26" o:title=""/>
                      </v:shape>
                    </v:group>
                  </w:pict>
                </mc:Fallback>
              </mc:AlternateContent>
            </w:r>
          </w:p>
          <w:p w14:paraId="4D717947" w14:textId="54EB60AF" w:rsidR="00D66E23" w:rsidRPr="001F36A8" w:rsidRDefault="00D66E23" w:rsidP="00D66E2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1546697E" w14:textId="64E8F163" w:rsidR="00D66E23" w:rsidRPr="001F36A8" w:rsidRDefault="00CF4265" w:rsidP="00D66E2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45" behindDoc="0" locked="0" layoutInCell="1" allowOverlap="1" wp14:anchorId="6E4A4B81" wp14:editId="67C6157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-69215</wp:posOffset>
                      </wp:positionV>
                      <wp:extent cx="7199630" cy="2701925"/>
                      <wp:effectExtent l="0" t="0" r="20320" b="22225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701925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687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017C78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Manipulation de la machine par une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personne formée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26110A32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prescriptions de sécurité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du fabricant et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consignes supplémentaires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2C760C5E" w14:textId="77777777" w:rsidR="00193B9B" w:rsidRDefault="00193B9B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193B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Assurer la maintenance de la machine selon la procédure fixée par l’entreprise (respecter les prescriptions du fabricant) ;</w:t>
                                    </w:r>
                                  </w:p>
                                  <w:p w14:paraId="61F9646A" w14:textId="01FB9B00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la présence ET le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des dispositifs de sécurité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78E331D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dispositifs de sécurité fonctionnent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tester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0EBF2AAB" w14:textId="7FF26E4B" w:rsidR="00D66E23" w:rsidRPr="00964E23" w:rsidRDefault="00D66E23" w:rsidP="005423B8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/>
                                      <w:ind w:left="1380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S’assurer que les vérifications obligatoires par le SECT et les contrôles techniques ont été réalisées ;</w:t>
                                    </w:r>
                                  </w:p>
                                  <w:p w14:paraId="654BBBFF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Effectuer l’attelage et le dételage de la machine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avec des moyens de manutention adaptés ;</w:t>
                                    </w:r>
                                  </w:p>
                                  <w:p w14:paraId="25780506" w14:textId="77777777" w:rsidR="00D66E23" w:rsidRPr="00964E23" w:rsidRDefault="00D66E23" w:rsidP="0036363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0865736D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Instaurer un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périmètre de sécurité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05D4389C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 pas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fumer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ni utiliser son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téléphone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98C6807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Porter des</w:t>
                                    </w:r>
                                    <w:r w:rsidRPr="00964E23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vêtements ajustés </w:t>
                                    </w:r>
                                    <w:r w:rsidRPr="00964E23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(sans cordons, sans écharpe),</w:t>
                                    </w:r>
                                    <w:r w:rsidRPr="00964E23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pas de bijoux, </w:t>
                                    </w:r>
                                    <w:r w:rsidRPr="00964E23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et </w:t>
                                    </w:r>
                                    <w:r w:rsidRPr="00964E23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cheveux longs attachés</w:t>
                                    </w:r>
                                    <w:r w:rsidRPr="00964E23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5A7FA697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Mettre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Équipements de protection individuelle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nécessaires ;</w:t>
                                    </w:r>
                                  </w:p>
                                  <w:p w14:paraId="578B3141" w14:textId="77777777" w:rsidR="00A634F5" w:rsidRDefault="00D66E23" w:rsidP="00A634F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un </w:t>
                                    </w:r>
                                    <w:r w:rsidRPr="00964E23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contact visuel</w:t>
                                    </w:r>
                                    <w:r w:rsidRPr="00964E23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(panne, bourrage, choc…) </w:t>
                                    </w:r>
                                    <w:r w:rsidRPr="00964E23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éviter les sources de distraction ;</w:t>
                                    </w:r>
                                  </w:p>
                                  <w:p w14:paraId="0EE5106F" w14:textId="63C354CD" w:rsidR="00A634F5" w:rsidRPr="00BA4126" w:rsidRDefault="00A634F5" w:rsidP="00BA41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A634F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jamais placer le </w:t>
                                    </w:r>
                                    <w:r w:rsidR="00BA412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chargeur</w:t>
                                    </w:r>
                                    <w:r w:rsidRPr="00A634F5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au-dessus de personnes ;</w:t>
                                    </w:r>
                                  </w:p>
                                  <w:p w14:paraId="0668B836" w14:textId="686FFFA5" w:rsidR="00D66E23" w:rsidRPr="00964E23" w:rsidRDefault="00D66E23" w:rsidP="00964E2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Ne jamais soulever ou transporter des personnes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si aucune place assise dans la cabine n’est prévue : elles risquent de tomber de la machine et d’obstruer la vision du conducteur</w:t>
                                    </w:r>
                                    <w:r w:rsid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500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6AD9E80" w14:textId="77777777" w:rsidR="00D66E23" w:rsidRPr="00BB372F" w:rsidRDefault="00D66E23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4A4B81" id="Group 7" o:spid="_x0000_s1030" style="position:absolute;margin-left:3.85pt;margin-top:-5.45pt;width:566.9pt;height:212.75pt;z-index:251662345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">
                      <v:roundrect id="Rectangle : coins arrondis 31" o:spid="_x0000_s1031" style="position:absolute;width:74168;height:26079;visibility:visible;mso-wrap-style:square;v-text-anchor:middle" arcsize="450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A017C78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Manipulation de la machine par une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personne formée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26110A32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prescriptions de sécurité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du fabricant et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consignes supplémentaires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fixées par l’employeur ;</w:t>
                              </w:r>
                            </w:p>
                            <w:p w14:paraId="2C760C5E" w14:textId="77777777" w:rsidR="00193B9B" w:rsidRDefault="00193B9B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193B9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Assurer la maintenance de la machine selon la procédure fixée par l’entreprise (respecter les prescriptions du fabricant) ;</w:t>
                              </w:r>
                            </w:p>
                            <w:p w14:paraId="61F9646A" w14:textId="01FB9B00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la présence ET le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des dispositifs de sécurité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78E331D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dispositifs de sécurité fonctionnent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tester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0EBF2AAB" w14:textId="7FF26E4B" w:rsidR="00D66E23" w:rsidRPr="00964E23" w:rsidRDefault="00D66E23" w:rsidP="005423B8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/>
                                <w:ind w:left="1380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S’assurer que les vérifications obligatoires par le SECT et les contrôles techniques ont été réalisées ;</w:t>
                              </w:r>
                            </w:p>
                            <w:p w14:paraId="654BBBFF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Effectuer l’attelage et le dételage de la machine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avec des moyens de manutention adaptés ;</w:t>
                              </w:r>
                            </w:p>
                            <w:p w14:paraId="25780506" w14:textId="77777777" w:rsidR="00D66E23" w:rsidRPr="00964E23" w:rsidRDefault="00D66E23" w:rsidP="00363633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0865736D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Instaurer un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périmètre de sécurité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05D4389C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 pas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fumer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ni utiliser son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téléphone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pendant l’utilisation de la machine, … ;</w:t>
                              </w:r>
                            </w:p>
                            <w:p w14:paraId="398C6807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Porter des</w:t>
                              </w:r>
                              <w:r w:rsidRPr="00964E23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vêtements ajustés </w:t>
                              </w:r>
                              <w:r w:rsidRPr="00964E23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(sans cordons, sans écharpe),</w:t>
                              </w:r>
                              <w:r w:rsidRPr="00964E23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pas de bijoux, </w:t>
                              </w:r>
                              <w:r w:rsidRPr="00964E23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et </w:t>
                              </w:r>
                              <w:r w:rsidRPr="00964E23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cheveux longs attachés</w:t>
                              </w:r>
                              <w:r w:rsidRPr="00964E23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5A7FA697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Mettre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Équipements de protection individuelle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nécessaires ;</w:t>
                              </w:r>
                            </w:p>
                            <w:p w14:paraId="578B3141" w14:textId="77777777" w:rsidR="00A634F5" w:rsidRDefault="00D66E23" w:rsidP="00A634F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un </w:t>
                              </w:r>
                              <w:r w:rsidRPr="00964E23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contact visuel</w:t>
                              </w:r>
                              <w:r w:rsidRPr="00964E23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la zone de travail, être en mesure d’identifier les bruits anormaux 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(panne, bourrage, choc…) </w:t>
                              </w:r>
                              <w:r w:rsidRPr="00964E23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et éviter les sources de distraction ;</w:t>
                              </w:r>
                            </w:p>
                            <w:p w14:paraId="0EE5106F" w14:textId="63C354CD" w:rsidR="00A634F5" w:rsidRPr="00BA4126" w:rsidRDefault="00A634F5" w:rsidP="00BA41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A634F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jamais placer le </w:t>
                              </w:r>
                              <w:r w:rsidR="00BA412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chargeur</w:t>
                              </w:r>
                              <w:r w:rsidRPr="00A634F5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au-dessus de personnes ;</w:t>
                              </w:r>
                            </w:p>
                            <w:p w14:paraId="0668B836" w14:textId="686FFFA5" w:rsidR="00D66E23" w:rsidRPr="00964E23" w:rsidRDefault="00D66E23" w:rsidP="00964E2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Ne jamais soulever ou transporter des personnes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si aucune place assise dans la cabine n’est prévue : elles risquent de tomber de la machine et d’obstruer la vision du conducteur</w:t>
                              </w:r>
                              <w:r w:rsid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72748,l2422497,v95406,,172748,77342,172748,172748l2595245,690880r,l,690880r,l,172748c,77342,77342,,172748,xe" fillcolor="#2f5496 [2404]" strokecolor="#1f3763 [1604]" strokeweight="1pt">
                        <v:stroke joinstyle="miter"/>
                        <v:formulas/>
                        <v:path arrowok="t" o:connecttype="custom" o:connectlocs="172748,0;2422497,0;2595245,172748;2595245,690880;2595245,690880;0,690880;0,690880;0,172748;172748,0" o:connectangles="0,0,0,0,0,0,0,0,0" textboxrect="0,0,2595245,690880"/>
                        <v:textbox>
                          <w:txbxContent>
                            <w:p w14:paraId="56AD9E80" w14:textId="77777777" w:rsidR="00D66E23" w:rsidRPr="00BB372F" w:rsidRDefault="00D66E23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949D24D" w14:textId="31C58838" w:rsidR="00D66E23" w:rsidRPr="001F36A8" w:rsidRDefault="00CF4265" w:rsidP="00D66E23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17" behindDoc="0" locked="0" layoutInCell="1" allowOverlap="1" wp14:anchorId="2565CCDC" wp14:editId="0E51B2B9">
                      <wp:simplePos x="0" y="0"/>
                      <wp:positionH relativeFrom="page">
                        <wp:posOffset>118745</wp:posOffset>
                      </wp:positionH>
                      <wp:positionV relativeFrom="paragraph">
                        <wp:posOffset>6255385</wp:posOffset>
                      </wp:positionV>
                      <wp:extent cx="7199630" cy="919480"/>
                      <wp:effectExtent l="0" t="0" r="20320" b="13970"/>
                      <wp:wrapNone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1948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3C2EFF4" w14:textId="430871FE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Stocker le chargeur en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position basse</w:t>
                                    </w:r>
                                    <w:r w:rsidR="0073418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187C50D0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Nettoyer la chaussée si elle a été salie 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(boue, végétaux)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183391C" w14:textId="753E9909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Signaler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dysfonctionnements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</w:t>
                                    </w:r>
                                    <w:r w:rsidR="00F2758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par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l’entreprise (en respectant les prescriptions du fabricant) ;</w:t>
                                    </w:r>
                                  </w:p>
                                  <w:p w14:paraId="1232C536" w14:textId="43B46A11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Assurer un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entretien régulier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(nettoyage, </w:t>
                                    </w:r>
                                    <w:r w:rsidR="00F267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graissage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, …) ;</w:t>
                                    </w:r>
                                  </w:p>
                                  <w:p w14:paraId="40C45A85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Ranger la machine à l’abri des intempéries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A1FE403" w14:textId="77777777" w:rsidR="00D66E23" w:rsidRPr="00BB372F" w:rsidRDefault="00D66E23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65CCDC" id="Group 11" o:spid="_x0000_s1033" style="position:absolute;margin-left:9.35pt;margin-top:492.55pt;width:566.9pt;height:72.4pt;z-index:251665417;mso-position-horizontal-relative:page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3C2EFF4" w14:textId="430871FE" w:rsidR="00D66E23" w:rsidRPr="00964E23" w:rsidRDefault="00D66E23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Stocker le chargeur en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position basse</w:t>
                              </w:r>
                              <w:r w:rsidR="00734181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187C50D0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Nettoyer la chaussée si elle a été salie 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(boue, végétaux)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183391C" w14:textId="753E9909" w:rsidR="00D66E23" w:rsidRPr="00964E23" w:rsidRDefault="00D66E23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Signaler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dysfonctionnements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</w:t>
                              </w:r>
                              <w:r w:rsidR="00F2758F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par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l’entreprise (en respectant les prescriptions du fabricant) ;</w:t>
                              </w:r>
                            </w:p>
                            <w:p w14:paraId="1232C536" w14:textId="43B46A11" w:rsidR="00D66E23" w:rsidRPr="00964E23" w:rsidRDefault="00D66E23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Assurer un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entretien régulier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(nettoyage, </w:t>
                              </w:r>
                              <w:r w:rsidR="00F26748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graissage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, …) ;</w:t>
                              </w:r>
                            </w:p>
                            <w:p w14:paraId="40C45A85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Ranger la machine à l’abri des intempéries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4A1FE403" w14:textId="77777777" w:rsidR="00D66E23" w:rsidRPr="00BB372F" w:rsidRDefault="00D66E23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EB3A5C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9" behindDoc="0" locked="0" layoutInCell="1" allowOverlap="1" wp14:anchorId="1684972D" wp14:editId="353243EF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2339340</wp:posOffset>
                      </wp:positionV>
                      <wp:extent cx="7199630" cy="2011680"/>
                      <wp:effectExtent l="0" t="0" r="20320" b="2667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11680"/>
                                <a:chOff x="0" y="84939"/>
                                <a:chExt cx="7416482" cy="2708776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84939"/>
                                  <a:ext cx="7415530" cy="2701937"/>
                                </a:xfrm>
                                <a:prstGeom prst="roundRect">
                                  <a:avLst>
                                    <a:gd name="adj" fmla="val 10049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1971DE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50320845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de la machine, de l’outillage utilisé et de l’attelage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3F0D7DBE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la présence des </w:t>
                                    </w:r>
                                    <w:r w:rsidRPr="00964E23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outils nécessaires</w:t>
                                    </w:r>
                                    <w:r w:rsidRPr="00964E2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039DB353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Contrôler l’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état des accessoires de levage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3D70C9AA" w14:textId="31EB0F97" w:rsidR="00D66E23" w:rsidRPr="00964E23" w:rsidRDefault="00D66E23" w:rsidP="005423B8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/>
                                      <w:ind w:left="1380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S’assurer du bon emploi des accessoires de levage (choix de l’équipement, utilisation) ;</w:t>
                                    </w:r>
                                  </w:p>
                                  <w:p w14:paraId="3930B135" w14:textId="6236C62B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du bon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accouplement machine/outil 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(électricité, hydraulique, attelage) ;</w:t>
                                    </w:r>
                                  </w:p>
                                  <w:p w14:paraId="3C0ADA32" w14:textId="6128B94D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Ajouter du lest à l’arrière du tracteur si nécessaire ;</w:t>
                                    </w:r>
                                  </w:p>
                                  <w:p w14:paraId="71FE3300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Installer une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 temporaire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3FF768B5" w14:textId="6C5FE878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Faire une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reconnaissance de la zone de travail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: vérifier la présence de lignes électriques</w:t>
                                    </w:r>
                                    <w:r w:rsidRPr="00964E23">
                                      <w:rPr>
                                        <w:sz w:val="19"/>
                                        <w:szCs w:val="19"/>
                                      </w:rPr>
                                      <w:t xml:space="preserve">, 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repérer les obstacles/irrégularités du terrain ;</w:t>
                                    </w:r>
                                  </w:p>
                                  <w:p w14:paraId="1178BC34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Contrôler le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fonctionnement des commandes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1005529" y="1097307"/>
                                  <a:ext cx="2701937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2BFD18" w14:textId="77777777" w:rsidR="00D66E23" w:rsidRPr="00BB372F" w:rsidRDefault="00D66E23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84972D" id="Group 8" o:spid="_x0000_s1036" style="position:absolute;margin-left:4.05pt;margin-top:184.2pt;width:566.9pt;height:158.4pt;z-index:251663369;mso-width-relative:margin;mso-height-relative:margin" coordorigin=",849" coordsize="74164,27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">
                      <v:roundrect id="Rectangle : coins arrondis 2144" o:spid="_x0000_s1037" style="position:absolute;left:9;top:849;width:74155;height:27019;visibility:visible;mso-wrap-style:square;v-text-anchor:middle" arcsize="658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291971DE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50320845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de la machine, de l’outillage utilisé et de l’attelage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3F0D7DBE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la présence des </w:t>
                              </w:r>
                              <w:r w:rsidRPr="00964E2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outils nécessaires</w:t>
                              </w:r>
                              <w:r w:rsidRPr="00964E2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039DB353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Contrôler l’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état des accessoires de levage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3D70C9AA" w14:textId="31EB0F97" w:rsidR="00D66E23" w:rsidRPr="00964E23" w:rsidRDefault="00D66E23" w:rsidP="005423B8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/>
                                <w:ind w:left="1380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S’assurer du bon emploi des accessoires de levage (choix de l’équipement, utilisation) ;</w:t>
                              </w:r>
                            </w:p>
                            <w:p w14:paraId="3930B135" w14:textId="6236C62B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du bon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accouplement machine/outil 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(électricité, hydraulique, attelage) ;</w:t>
                              </w:r>
                            </w:p>
                            <w:p w14:paraId="3C0ADA32" w14:textId="6128B94D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Ajouter du lest à l’arrière du tracteur si nécessaire ;</w:t>
                              </w:r>
                            </w:p>
                            <w:p w14:paraId="71FE3300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Installer une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 temporaire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chantier pour le travail au bord des routes ;</w:t>
                              </w:r>
                            </w:p>
                            <w:p w14:paraId="3FF768B5" w14:textId="6C5FE878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Faire une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reconnaissance de la zone de travail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: vérifier la présence de lignes électriques</w:t>
                              </w:r>
                              <w:r w:rsidRPr="00964E23">
                                <w:rPr>
                                  <w:sz w:val="19"/>
                                  <w:szCs w:val="19"/>
                                </w:rPr>
                                <w:t xml:space="preserve">, 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repérer les obstacles/irrégularités du terrain ;</w:t>
                              </w:r>
                            </w:p>
                            <w:p w14:paraId="1178BC34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Contrôler le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fonctionnement des commandes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10056;top:10973;width:27020;height:6908;rotation:-90;visibility:visible;mso-wrap-style:square;v-text-anchor:middle" coordsize="2701937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" adj="-11796480,,5400" path="m211105,l2490832,v116590,,211105,94515,211105,211105l2701937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90832,0;2701937,211105;2701937,690880;2701937,690880;0,690880;0,690880;0,211105;211105,0" o:connectangles="0,0,0,0,0,0,0,0,0" textboxrect="0,0,2701937,690880"/>
                        <v:textbox>
                          <w:txbxContent>
                            <w:p w14:paraId="192BFD18" w14:textId="77777777" w:rsidR="00D66E23" w:rsidRPr="00BB372F" w:rsidRDefault="00D66E23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B3A5C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93" behindDoc="0" locked="0" layoutInCell="1" allowOverlap="1" wp14:anchorId="7F69CE80" wp14:editId="6464E929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4400550</wp:posOffset>
                      </wp:positionV>
                      <wp:extent cx="7202170" cy="1809115"/>
                      <wp:effectExtent l="0" t="0" r="17780" b="19685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2170" cy="1809115"/>
                                <a:chOff x="1271" y="20992"/>
                                <a:chExt cx="7418183" cy="1248410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3923" y="20992"/>
                                  <a:ext cx="7415531" cy="1248410"/>
                                </a:xfrm>
                                <a:prstGeom prst="roundRect">
                                  <a:avLst>
                                    <a:gd name="adj" fmla="val 797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57F7B8B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Travailler en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position stable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 et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la pente maximale 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à ne pas dépasser ;</w:t>
                                    </w:r>
                                  </w:p>
                                  <w:p w14:paraId="6997C358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Respecter la charge utile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ne pas charger plus haut que la traverse supérieure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5280B9F2" w14:textId="77777777" w:rsidR="00D66E23" w:rsidRPr="00964E23" w:rsidRDefault="00D66E23" w:rsidP="005423B8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Respecter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distances de sécurité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les lignes électriques ou autre installation électrique ;</w:t>
                                    </w:r>
                                  </w:p>
                                  <w:p w14:paraId="2F6A6689" w14:textId="77777777" w:rsidR="00D66E23" w:rsidRPr="00964E23" w:rsidRDefault="00D66E23" w:rsidP="005423B8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Respecter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les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hauteurs</w:t>
                                    </w: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pont, poutre et tout autre obstacle potentiel selon le gabarit de la machine ;</w:t>
                                    </w:r>
                                  </w:p>
                                  <w:p w14:paraId="4BD48BE8" w14:textId="2D4A1B30" w:rsidR="00D66E23" w:rsidRPr="00964E23" w:rsidRDefault="00D66E23" w:rsidP="005423B8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Ne jamais se déplacer avec le chargeur frontal levé. Transporter la charge le plus bas possible et ralentir dans les virages pour éviter le basculement ;</w:t>
                                    </w:r>
                                  </w:p>
                                  <w:p w14:paraId="000052F1" w14:textId="5E3639C6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277AA12C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de l’</w:t>
                                    </w:r>
                                    <w:r w:rsidRPr="00964E2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enclenchement du « frein parking » avant de descendre </w:t>
                                    </w: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2685E29D" w14:textId="77777777" w:rsidR="00D66E23" w:rsidRPr="00964E23" w:rsidRDefault="00D66E23" w:rsidP="0036363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964E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96278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419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F75392" w14:textId="77777777" w:rsidR="00D66E23" w:rsidRPr="00BB372F" w:rsidRDefault="00D66E23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69CE80" id="Group 9" o:spid="_x0000_s1039" style="position:absolute;margin-left:9.25pt;margin-top:346.5pt;width:567.1pt;height:142.45pt;z-index:251664393;mso-position-horizontal-relative:page;mso-width-relative:margin;mso-height-relative:margin" coordorigin="12,209" coordsize="74181,12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">
                      <v:roundrect id="Rectangle : coins arrondis 2145" o:spid="_x0000_s1040" style="position:absolute;left:39;top:209;width:74155;height:12485;visibility:visible;mso-wrap-style:square;v-text-anchor:middle" arcsize="52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457F7B8B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Travailler en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position stable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 et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la pente maximale 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à ne pas dépasser ;</w:t>
                              </w:r>
                            </w:p>
                            <w:p w14:paraId="6997C358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Respecter la charge utile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ne pas charger plus haut que la traverse supérieure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5280B9F2" w14:textId="77777777" w:rsidR="00D66E23" w:rsidRPr="00964E23" w:rsidRDefault="00D66E23" w:rsidP="005423B8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Respecter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distances de sécurité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les lignes électriques ou autre installation électrique ;</w:t>
                              </w:r>
                            </w:p>
                            <w:p w14:paraId="2F6A6689" w14:textId="77777777" w:rsidR="00D66E23" w:rsidRPr="00964E23" w:rsidRDefault="00D66E23" w:rsidP="005423B8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Respecter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les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hauteurs</w:t>
                              </w: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pont, poutre et tout autre obstacle potentiel selon le gabarit de la machine ;</w:t>
                              </w:r>
                            </w:p>
                            <w:p w14:paraId="4BD48BE8" w14:textId="2D4A1B30" w:rsidR="00D66E23" w:rsidRPr="00964E23" w:rsidRDefault="00D66E23" w:rsidP="005423B8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Ne jamais se déplacer avec le chargeur frontal levé. Transporter la charge le plus bas possible et ralentir dans les virages pour éviter le basculement ;</w:t>
                              </w:r>
                            </w:p>
                            <w:p w14:paraId="000052F1" w14:textId="5E3639C6" w:rsidR="00D66E23" w:rsidRPr="00964E23" w:rsidRDefault="00D66E23" w:rsidP="0036363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En cas de panne, ou avant toute intervention, éteindre le moteur,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(replacer le bouton de commande de la machine sur la position arrêt) ;</w:t>
                              </w:r>
                            </w:p>
                            <w:p w14:paraId="277AA12C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de l’</w:t>
                              </w:r>
                              <w:r w:rsidRPr="00964E2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enclenchement du « frein parking » avant de descendre </w:t>
                              </w: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2685E29D" w14:textId="77777777" w:rsidR="00D66E23" w:rsidRPr="00964E23" w:rsidRDefault="00D66E23" w:rsidP="0036363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64E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0;top:2962;width:12414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167165,r907095,c1166583,,1241425,74842,1241425,167165r,523715l1241425,690880,,690880r,l,167165c,74842,74842,,167165,xe" fillcolor="teal" strokecolor="#1f3763 [1604]" strokeweight="1pt">
                        <v:stroke joinstyle="miter"/>
                        <v:formulas/>
                        <v:path arrowok="t" o:connecttype="custom" o:connectlocs="167165,0;1074260,0;1241425,167165;1241425,690880;1241425,690880;0,690880;0,690880;0,167165;167165,0" o:connectangles="0,0,0,0,0,0,0,0,0" textboxrect="0,0,1241425,690880"/>
                        <v:textbox>
                          <w:txbxContent>
                            <w:p w14:paraId="0FF75392" w14:textId="77777777" w:rsidR="00D66E23" w:rsidRPr="00BB372F" w:rsidRDefault="00D66E23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D66E23" w14:paraId="03906FF1" w14:textId="77777777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B43D007" w14:textId="77777777" w:rsidR="00D66E23" w:rsidRPr="00E24CC5" w:rsidRDefault="00D66E23" w:rsidP="00D66E23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66E23" w14:paraId="019C7E51" w14:textId="77777777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7232A65" w14:textId="77777777" w:rsidR="00D66E23" w:rsidRPr="00FF7BC8" w:rsidRDefault="00D66E23" w:rsidP="00D66E2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60297" behindDoc="0" locked="0" layoutInCell="1" allowOverlap="1" wp14:anchorId="11190F7D" wp14:editId="3DFE161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7B1E4738" w14:textId="77777777" w:rsidR="00D66E23" w:rsidRPr="00FF7BC8" w:rsidRDefault="00D66E23" w:rsidP="00D66E2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39F2A13" w14:textId="77777777" w:rsidR="00D66E23" w:rsidRPr="00FF7BC8" w:rsidRDefault="00D66E23" w:rsidP="00D66E2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1C1E0920" w14:textId="77777777" w:rsidR="00D66E23" w:rsidRPr="00FF7BC8" w:rsidRDefault="00D66E23" w:rsidP="00D66E2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61321" behindDoc="0" locked="0" layoutInCell="1" allowOverlap="1" wp14:anchorId="3DE150CF" wp14:editId="57A14F09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4750CB85" w14:textId="77777777" w:rsidR="00D66E23" w:rsidRPr="00FF7BC8" w:rsidRDefault="00D66E23" w:rsidP="00D66E2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73E6642E" w14:textId="77777777" w:rsidR="00951654" w:rsidRPr="00526E25" w:rsidRDefault="00951654" w:rsidP="00526E25">
      <w:pPr>
        <w:rPr>
          <w:sz w:val="12"/>
          <w:szCs w:val="12"/>
        </w:rPr>
      </w:pPr>
    </w:p>
    <w:sectPr w:rsidR="00951654" w:rsidRPr="00526E25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D7F69"/>
    <w:multiLevelType w:val="hybridMultilevel"/>
    <w:tmpl w:val="7E368466"/>
    <w:lvl w:ilvl="0" w:tplc="C3507F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2466E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1F6EE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872DC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5FC8A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07620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A96EF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20479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8A207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1721257">
    <w:abstractNumId w:val="0"/>
  </w:num>
  <w:num w:numId="2" w16cid:durableId="197016700">
    <w:abstractNumId w:val="3"/>
  </w:num>
  <w:num w:numId="3" w16cid:durableId="538706919">
    <w:abstractNumId w:val="5"/>
  </w:num>
  <w:num w:numId="4" w16cid:durableId="1754543934">
    <w:abstractNumId w:val="2"/>
  </w:num>
  <w:num w:numId="5" w16cid:durableId="28460681">
    <w:abstractNumId w:val="1"/>
  </w:num>
  <w:num w:numId="6" w16cid:durableId="894664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16"/>
    <w:rsid w:val="00047FC8"/>
    <w:rsid w:val="0005756F"/>
    <w:rsid w:val="0006329E"/>
    <w:rsid w:val="00066498"/>
    <w:rsid w:val="000952F7"/>
    <w:rsid w:val="00095643"/>
    <w:rsid w:val="000B54E5"/>
    <w:rsid w:val="00100C69"/>
    <w:rsid w:val="00133F15"/>
    <w:rsid w:val="00193B9B"/>
    <w:rsid w:val="001A2724"/>
    <w:rsid w:val="001E37FC"/>
    <w:rsid w:val="001F47FD"/>
    <w:rsid w:val="002B0804"/>
    <w:rsid w:val="002C2432"/>
    <w:rsid w:val="0035249C"/>
    <w:rsid w:val="00363633"/>
    <w:rsid w:val="00366D16"/>
    <w:rsid w:val="0039750B"/>
    <w:rsid w:val="003B4AB8"/>
    <w:rsid w:val="003D217E"/>
    <w:rsid w:val="00411AD8"/>
    <w:rsid w:val="0043538C"/>
    <w:rsid w:val="00435563"/>
    <w:rsid w:val="00446701"/>
    <w:rsid w:val="00460344"/>
    <w:rsid w:val="004A37B3"/>
    <w:rsid w:val="004B77EA"/>
    <w:rsid w:val="00526E25"/>
    <w:rsid w:val="005337AC"/>
    <w:rsid w:val="005423B8"/>
    <w:rsid w:val="00583E3D"/>
    <w:rsid w:val="005B07A8"/>
    <w:rsid w:val="005D00FF"/>
    <w:rsid w:val="00626CA3"/>
    <w:rsid w:val="00640612"/>
    <w:rsid w:val="00654848"/>
    <w:rsid w:val="00686F8E"/>
    <w:rsid w:val="006F2C00"/>
    <w:rsid w:val="00704C9E"/>
    <w:rsid w:val="00734181"/>
    <w:rsid w:val="00736DD6"/>
    <w:rsid w:val="007513D1"/>
    <w:rsid w:val="007C2706"/>
    <w:rsid w:val="00810FBF"/>
    <w:rsid w:val="00833C0F"/>
    <w:rsid w:val="008A4D4E"/>
    <w:rsid w:val="008A590B"/>
    <w:rsid w:val="008C4463"/>
    <w:rsid w:val="008D2136"/>
    <w:rsid w:val="008E3762"/>
    <w:rsid w:val="00951654"/>
    <w:rsid w:val="00964E23"/>
    <w:rsid w:val="00977252"/>
    <w:rsid w:val="009B281F"/>
    <w:rsid w:val="00A25D41"/>
    <w:rsid w:val="00A35C19"/>
    <w:rsid w:val="00A50DC2"/>
    <w:rsid w:val="00A634F5"/>
    <w:rsid w:val="00A82D7D"/>
    <w:rsid w:val="00AA5D39"/>
    <w:rsid w:val="00AE2E60"/>
    <w:rsid w:val="00AF57D1"/>
    <w:rsid w:val="00B70FAA"/>
    <w:rsid w:val="00B73B8A"/>
    <w:rsid w:val="00B84001"/>
    <w:rsid w:val="00BA4126"/>
    <w:rsid w:val="00BA7A82"/>
    <w:rsid w:val="00BD0E9F"/>
    <w:rsid w:val="00BF05A4"/>
    <w:rsid w:val="00C41AC7"/>
    <w:rsid w:val="00C45936"/>
    <w:rsid w:val="00C52815"/>
    <w:rsid w:val="00C71DDA"/>
    <w:rsid w:val="00CF4265"/>
    <w:rsid w:val="00D33D72"/>
    <w:rsid w:val="00D66E23"/>
    <w:rsid w:val="00D6744E"/>
    <w:rsid w:val="00DC4CD6"/>
    <w:rsid w:val="00DE19B8"/>
    <w:rsid w:val="00E0294C"/>
    <w:rsid w:val="00E55AB4"/>
    <w:rsid w:val="00E7686C"/>
    <w:rsid w:val="00E87D5C"/>
    <w:rsid w:val="00EB3A5C"/>
    <w:rsid w:val="00F1572C"/>
    <w:rsid w:val="00F26748"/>
    <w:rsid w:val="00F2758F"/>
    <w:rsid w:val="00F800BF"/>
    <w:rsid w:val="00F85FB1"/>
    <w:rsid w:val="00FF1BC1"/>
    <w:rsid w:val="00F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B64F9"/>
  <w15:chartTrackingRefBased/>
  <w15:docId w15:val="{4A680AD7-6B10-4531-AD6A-EFCF5AEB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633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3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63633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36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363633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363633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411A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11A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11AD8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1A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11AD8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4.wmf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3.png"/><Relationship Id="rId28" Type="http://schemas.openxmlformats.org/officeDocument/2006/relationships/image" Target="media/image20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Attel&#233;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Attelée 2023</Template>
  <TotalTime>268</TotalTime>
  <Pages>2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75</cp:revision>
  <dcterms:created xsi:type="dcterms:W3CDTF">2023-08-08T15:24:00Z</dcterms:created>
  <dcterms:modified xsi:type="dcterms:W3CDTF">2023-10-02T09:34:00Z</dcterms:modified>
</cp:coreProperties>
</file>