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2174"/>
        <w:gridCol w:w="1236"/>
        <w:gridCol w:w="1632"/>
        <w:gridCol w:w="5474"/>
      </w:tblGrid>
      <w:tr w:rsidR="00363633" w14:paraId="1908BCCF" w14:textId="77777777" w:rsidTr="00BF63F4">
        <w:trPr>
          <w:trHeight w:val="977"/>
          <w:jc w:val="center"/>
        </w:trPr>
        <w:tc>
          <w:tcPr>
            <w:tcW w:w="11790" w:type="dxa"/>
            <w:gridSpan w:val="5"/>
            <w:shd w:val="clear" w:color="auto" w:fill="2E74B5" w:themeFill="accent5" w:themeFillShade="BF"/>
          </w:tcPr>
          <w:p w14:paraId="53E87CCE" w14:textId="21261C84" w:rsidR="00363633" w:rsidRPr="00DE7861" w:rsidRDefault="004746C1" w:rsidP="009853B0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POSTE DE SOUDURE A L’ARC</w:t>
            </w:r>
            <w:r w:rsidR="00363633"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63633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36363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63633" w14:paraId="678B2C73" w14:textId="77777777" w:rsidTr="00BF63F4">
        <w:trPr>
          <w:trHeight w:val="2368"/>
          <w:jc w:val="center"/>
        </w:trPr>
        <w:tc>
          <w:tcPr>
            <w:tcW w:w="4684" w:type="dxa"/>
            <w:gridSpan w:val="3"/>
            <w:vAlign w:val="bottom"/>
          </w:tcPr>
          <w:p w14:paraId="64C859A8" w14:textId="77777777" w:rsidR="00363633" w:rsidRDefault="00363633" w:rsidP="004746C1">
            <w:pPr>
              <w:pStyle w:val="Pieddepage"/>
              <w:tabs>
                <w:tab w:val="left" w:pos="1680"/>
              </w:tabs>
              <w:ind w:left="284"/>
              <w:jc w:val="center"/>
              <w:rPr>
                <w:rStyle w:val="Lienhypertexte"/>
                <w:b/>
                <w:bCs/>
                <w:color w:val="2E74B5" w:themeColor="accent5" w:themeShade="BF"/>
                <w:sz w:val="20"/>
                <w:szCs w:val="20"/>
                <w:u w:val="none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2096" behindDoc="0" locked="0" layoutInCell="1" allowOverlap="1" wp14:anchorId="61DAA6B3" wp14:editId="54271922">
                  <wp:simplePos x="0" y="0"/>
                  <wp:positionH relativeFrom="margin">
                    <wp:align>center</wp:align>
                  </wp:positionH>
                  <wp:positionV relativeFrom="line">
                    <wp:posOffset>-972820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  <w:p w14:paraId="5A1C432F" w14:textId="6BB6ABCA" w:rsidR="004746C1" w:rsidRPr="004746C1" w:rsidRDefault="004746C1" w:rsidP="004746C1">
            <w:pPr>
              <w:pStyle w:val="Pieddepage"/>
              <w:tabs>
                <w:tab w:val="left" w:pos="1680"/>
              </w:tabs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7106" w:type="dxa"/>
            <w:gridSpan w:val="2"/>
            <w:vMerge w:val="restart"/>
            <w:vAlign w:val="center"/>
          </w:tcPr>
          <w:p w14:paraId="094A55B1" w14:textId="77777777" w:rsidR="00363633" w:rsidRPr="00302121" w:rsidRDefault="00363633" w:rsidP="009853B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03C62532" w14:textId="77777777" w:rsidR="00363633" w:rsidRPr="00442B28" w:rsidRDefault="00363633" w:rsidP="009853B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638DA3FD" w14:textId="77777777" w:rsidR="00363633" w:rsidRPr="001F36A8" w:rsidRDefault="00363633" w:rsidP="009853B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4BD8FCEC" w14:textId="77777777" w:rsidR="00363633" w:rsidRPr="001F36A8" w:rsidRDefault="00363633" w:rsidP="009853B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5E6BC5AB" w14:textId="77777777" w:rsidR="00363633" w:rsidRPr="001F36A8" w:rsidRDefault="00363633" w:rsidP="009853B0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363633" w14:paraId="16D9497A" w14:textId="77777777" w:rsidTr="00BF63F4">
        <w:trPr>
          <w:trHeight w:val="709"/>
          <w:jc w:val="center"/>
        </w:trPr>
        <w:tc>
          <w:tcPr>
            <w:tcW w:w="4684" w:type="dxa"/>
            <w:gridSpan w:val="3"/>
          </w:tcPr>
          <w:p w14:paraId="6135373B" w14:textId="77777777" w:rsidR="00363633" w:rsidRPr="00ED253B" w:rsidRDefault="00363633" w:rsidP="009853B0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5194AB26" w14:textId="77777777" w:rsidR="00363633" w:rsidRPr="001F36A8" w:rsidRDefault="00363633" w:rsidP="009853B0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106" w:type="dxa"/>
            <w:gridSpan w:val="2"/>
            <w:vMerge/>
            <w:vAlign w:val="center"/>
          </w:tcPr>
          <w:p w14:paraId="4F76AD0A" w14:textId="77777777" w:rsidR="00363633" w:rsidRPr="001F36A8" w:rsidRDefault="00363633" w:rsidP="009853B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363633" w14:paraId="5F60C74D" w14:textId="77777777" w:rsidTr="00BF63F4">
        <w:trPr>
          <w:trHeight w:val="1824"/>
          <w:jc w:val="center"/>
        </w:trPr>
        <w:tc>
          <w:tcPr>
            <w:tcW w:w="4684" w:type="dxa"/>
            <w:gridSpan w:val="3"/>
          </w:tcPr>
          <w:p w14:paraId="28E495ED" w14:textId="77777777" w:rsidR="00363633" w:rsidRPr="001F36A8" w:rsidRDefault="00363633" w:rsidP="009853B0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64587F4F" w14:textId="77777777" w:rsidR="00363633" w:rsidRPr="001F36A8" w:rsidRDefault="00363633" w:rsidP="009853B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……………………...</w:t>
            </w:r>
          </w:p>
          <w:p w14:paraId="3218EE37" w14:textId="77777777" w:rsidR="00363633" w:rsidRPr="001F36A8" w:rsidRDefault="00363633" w:rsidP="009853B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106" w:type="dxa"/>
            <w:gridSpan w:val="2"/>
            <w:vMerge/>
            <w:vAlign w:val="center"/>
          </w:tcPr>
          <w:p w14:paraId="017778C5" w14:textId="77777777" w:rsidR="00363633" w:rsidRPr="001F36A8" w:rsidRDefault="00363633" w:rsidP="009853B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363633" w14:paraId="2BC250FB" w14:textId="77777777" w:rsidTr="00806200">
        <w:trPr>
          <w:trHeight w:val="1632"/>
          <w:jc w:val="center"/>
        </w:trPr>
        <w:tc>
          <w:tcPr>
            <w:tcW w:w="3448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1ECAB57C" w14:textId="77777777" w:rsidR="00363633" w:rsidRPr="00442C54" w:rsidRDefault="00363633" w:rsidP="009853B0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61A11330" w14:textId="77777777" w:rsidR="00363633" w:rsidRPr="00EC236F" w:rsidRDefault="00363633" w:rsidP="009853B0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42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7B69FAAA" w14:textId="4DE174DC" w:rsidR="00363633" w:rsidRPr="00A17C03" w:rsidRDefault="009032D8" w:rsidP="009032D8">
            <w:pPr>
              <w:spacing w:after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14227174" wp14:editId="235A0C70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178435</wp:posOffset>
                      </wp:positionV>
                      <wp:extent cx="4834255" cy="727075"/>
                      <wp:effectExtent l="0" t="0" r="4445" b="0"/>
                      <wp:wrapTight wrapText="bothSides">
                        <wp:wrapPolygon edited="0">
                          <wp:start x="0" y="0"/>
                          <wp:lineTo x="0" y="20940"/>
                          <wp:lineTo x="21535" y="20940"/>
                          <wp:lineTo x="21535" y="0"/>
                          <wp:lineTo x="0" y="0"/>
                        </wp:wrapPolygon>
                      </wp:wrapTight>
                      <wp:docPr id="2064165954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4255" cy="727075"/>
                                <a:chOff x="0" y="0"/>
                                <a:chExt cx="4834255" cy="727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5932464" name="Image 2" descr="Une image contenant symbole, cercle, blanc, conception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22960" y="762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4592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6888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918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8117857" name="Image 1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1480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0EBFDF" id="Groupe 1" o:spid="_x0000_s1026" style="position:absolute;margin-left:0;margin-top:14.05pt;width:380.65pt;height:57.25pt;z-index:251676672;mso-position-horizontal:center;mso-position-horizontal-relative:margin;mso-position-vertical-relative:margin;mso-width-relative:margin;mso-height-relative:margin" coordsize="48342,7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alt="Une image contenant symbole, cercle, blanc, conception&#10;&#10;Description générée automatiquement" style="position:absolute;top:76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">
                        <v:imagedata r:id="rId13" o:title="Une image contenant symbole, cercle, blanc, conception&#10;&#10;Description générée automatiquement"/>
                      </v:shape>
                      <v:shape id="Image 6" o:spid="_x0000_s1028" type="#_x0000_t75" style="position:absolute;left:8229;top:76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">
                        <v:imagedata r:id="rId14" o:title=""/>
                      </v:shape>
                      <v:shape id="Image 5" o:spid="_x0000_s1029" type="#_x0000_t75" style="position:absolute;left:16459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">
                        <v:imagedata r:id="rId15" o:title=""/>
                      </v:shape>
                      <v:shape id="Image 4" o:spid="_x0000_s1030" type="#_x0000_t75" style="position:absolute;left:24688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">
                        <v:imagedata r:id="rId16" o:title=""/>
                      </v:shape>
                      <v:shape id="Image 3" o:spid="_x0000_s1031" type="#_x0000_t75" style="position:absolute;left:32918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">
                        <v:imagedata r:id="rId17" o:title=""/>
                      </v:shape>
                      <v:shape id="Image 1" o:spid="_x0000_s1032" type="#_x0000_t75" alt="Une image contenant symbole, cercle, logo, clipart&#10;&#10;Description générée automatiquement" style="position:absolute;left:41148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">
                        <v:imagedata r:id="rId18" o:title="Une image contenant symbole, cercle, logo, clipart&#10;&#10;Description générée automatiquement"/>
                      </v:shape>
                      <w10:wrap type="tight" anchorx="margin" anchory="margin"/>
                    </v:group>
                  </w:pict>
                </mc:Fallback>
              </mc:AlternateContent>
            </w:r>
          </w:p>
        </w:tc>
      </w:tr>
      <w:tr w:rsidR="009032D8" w14:paraId="52F54ABC" w14:textId="77777777" w:rsidTr="00972E10">
        <w:trPr>
          <w:trHeight w:val="352"/>
          <w:jc w:val="center"/>
        </w:trPr>
        <w:tc>
          <w:tcPr>
            <w:tcW w:w="1274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8A98586" w14:textId="77777777" w:rsidR="009032D8" w:rsidRPr="00601A7E" w:rsidRDefault="009032D8" w:rsidP="009853B0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A74456F" w14:textId="77777777" w:rsidR="009032D8" w:rsidRPr="001025DD" w:rsidRDefault="009032D8" w:rsidP="009853B0">
            <w:pPr>
              <w:spacing w:before="80" w:after="80"/>
              <w:ind w:left="227" w:right="227"/>
              <w:rPr>
                <w:color w:val="000000" w:themeColor="text1"/>
                <w:sz w:val="18"/>
                <w:szCs w:val="18"/>
              </w:rPr>
            </w:pPr>
            <w:r w:rsidRPr="001025DD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t>Machines - Outils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998B8C5" w14:textId="2CB29ED8" w:rsidR="009032D8" w:rsidRPr="001025DD" w:rsidRDefault="009032D8" w:rsidP="009853B0">
            <w:pPr>
              <w:spacing w:before="80" w:after="80"/>
              <w:ind w:left="227" w:right="227"/>
              <w:rPr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 xml:space="preserve">Brûlure par contact avec les pièces chaudes ou les projections de métal </w:t>
            </w:r>
          </w:p>
        </w:tc>
      </w:tr>
      <w:tr w:rsidR="009032D8" w14:paraId="12EA6FCF" w14:textId="77777777" w:rsidTr="00972E10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7410117" w14:textId="77777777" w:rsidR="009032D8" w:rsidRPr="00A21564" w:rsidRDefault="009032D8" w:rsidP="009853B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3D38D53" w14:textId="77777777" w:rsidR="009032D8" w:rsidRPr="001025DD" w:rsidRDefault="009032D8" w:rsidP="009853B0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5E164F1" w14:textId="4E799B49" w:rsidR="009032D8" w:rsidRPr="001025DD" w:rsidRDefault="009032D8" w:rsidP="009853B0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theme="minorHAnsi"/>
                <w:noProof/>
                <w:sz w:val="18"/>
                <w:szCs w:val="18"/>
              </w:rPr>
              <w:t xml:space="preserve">Coupure par </w:t>
            </w:r>
            <w:r w:rsidRPr="001025DD">
              <w:rPr>
                <w:rFonts w:cs="Calibri"/>
                <w:sz w:val="18"/>
                <w:szCs w:val="18"/>
              </w:rPr>
              <w:t>contact avec des parties tranchantes lors de la manutention</w:t>
            </w:r>
          </w:p>
        </w:tc>
      </w:tr>
      <w:tr w:rsidR="009032D8" w14:paraId="69C9F4AB" w14:textId="77777777" w:rsidTr="00972E10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6D00E26" w14:textId="77777777" w:rsidR="009032D8" w:rsidRPr="00A21564" w:rsidRDefault="009032D8" w:rsidP="009853B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6BB9941" w14:textId="77777777" w:rsidR="009032D8" w:rsidRPr="001025DD" w:rsidRDefault="009032D8" w:rsidP="009853B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5F31719" w14:textId="344C58F0" w:rsidR="009032D8" w:rsidRPr="001025DD" w:rsidRDefault="009032D8" w:rsidP="009853B0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Écrasement lors de la manutention</w:t>
            </w:r>
          </w:p>
        </w:tc>
      </w:tr>
      <w:tr w:rsidR="006A17A5" w14:paraId="1D1D978D" w14:textId="77777777" w:rsidTr="007B745A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F7DD6E2" w14:textId="7777777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9A998A1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A515457" w14:textId="3B8F9F44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Projection de</w:t>
            </w:r>
            <w:r w:rsidRPr="001025DD">
              <w:rPr>
                <w:rFonts w:asciiTheme="minorHAnsi" w:hAnsiTheme="minorHAnsi" w:cstheme="minorHAnsi"/>
                <w:sz w:val="18"/>
                <w:szCs w:val="18"/>
              </w:rPr>
              <w:t xml:space="preserve"> pièces métalliques, particules incandescentes…</w:t>
            </w:r>
          </w:p>
        </w:tc>
      </w:tr>
      <w:tr w:rsidR="006A17A5" w14:paraId="2E8170F2" w14:textId="77777777" w:rsidTr="00972E10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D488BAB" w14:textId="7777777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322D4B3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A4685A1" w14:textId="090F6951" w:rsidR="006A17A5" w:rsidRPr="001025DD" w:rsidRDefault="00EB0DDF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Style w:val="cf01"/>
              </w:rPr>
              <w:t>Atteintes oculaires par les rayonnement</w:t>
            </w:r>
            <w:r w:rsidRPr="001025DD">
              <w:rPr>
                <w:rStyle w:val="cf01"/>
              </w:rPr>
              <w:t>s</w:t>
            </w:r>
          </w:p>
        </w:tc>
      </w:tr>
      <w:tr w:rsidR="006A17A5" w14:paraId="23AC47BC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D5FD4DA" w14:textId="7777777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075642C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Chute de plain-pied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290AF92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Due à l’état du terrain</w:t>
            </w:r>
            <w:r w:rsidRPr="001025DD">
              <w:rPr>
                <w:sz w:val="18"/>
                <w:szCs w:val="18"/>
              </w:rPr>
              <w:t>, ou à son encombrement (câbles d’alimentation, outils, matériaux)</w:t>
            </w:r>
          </w:p>
        </w:tc>
      </w:tr>
      <w:tr w:rsidR="00806200" w14:paraId="278EF906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78E627E" w14:textId="77777777" w:rsidR="00806200" w:rsidRPr="00A21564" w:rsidRDefault="00806200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C656400" w14:textId="2846348D" w:rsidR="00806200" w:rsidRPr="001025DD" w:rsidRDefault="00806200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Bruit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8BA20F3" w14:textId="171B322A" w:rsidR="00806200" w:rsidRPr="001025DD" w:rsidRDefault="00664ED3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Lors de l’utilisation de la machine</w:t>
            </w:r>
            <w:r w:rsidR="001025DD" w:rsidRPr="001025DD">
              <w:rPr>
                <w:rFonts w:cs="Calibri"/>
                <w:sz w:val="18"/>
                <w:szCs w:val="18"/>
              </w:rPr>
              <w:t>, du martelage, burinage, meulage…</w:t>
            </w:r>
          </w:p>
        </w:tc>
      </w:tr>
      <w:tr w:rsidR="006A17A5" w14:paraId="38706E22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348CD04" w14:textId="7777777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AEDE480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Circulation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363D85E" w14:textId="263B2F28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Écrasement avec une pièce lors du travail</w:t>
            </w:r>
          </w:p>
        </w:tc>
      </w:tr>
      <w:tr w:rsidR="006A17A5" w14:paraId="4394FBA8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C3DDBFA" w14:textId="7777777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C2CE68D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Électricité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1959C2B" w14:textId="15C32723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 xml:space="preserve">Électrisation/Électrocution </w:t>
            </w:r>
            <w:r w:rsidRPr="001025DD">
              <w:rPr>
                <w:sz w:val="18"/>
                <w:szCs w:val="18"/>
              </w:rPr>
              <w:t xml:space="preserve"> </w:t>
            </w:r>
          </w:p>
        </w:tc>
      </w:tr>
      <w:tr w:rsidR="006A17A5" w14:paraId="6971ECB2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87344C" w14:textId="7777777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EEE2066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Incendie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05DCC43" w14:textId="4CE3C954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Lors du travail (présence de poussières, paille dans les interstices de la machine), explosion dû à l’utilisation de gaz …</w:t>
            </w:r>
          </w:p>
        </w:tc>
      </w:tr>
      <w:tr w:rsidR="006A17A5" w14:paraId="45DE3A50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925802" w14:textId="2F4B08A2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3471B6B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Manutention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9F3B7C7" w14:textId="0182894D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theme="minorHAnsi"/>
                <w:noProof/>
                <w:sz w:val="18"/>
                <w:szCs w:val="18"/>
              </w:rPr>
              <w:t>Trouble Musculo-Squelettique (tendinite, lombalgie)  dû à une mauvaise position de travail</w:t>
            </w:r>
          </w:p>
        </w:tc>
      </w:tr>
      <w:tr w:rsidR="006A17A5" w14:paraId="528B2DCA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96FF3EA" w14:textId="006C1B37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6ED4494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theme="minorHAnsi"/>
                <w:b/>
                <w:bCs/>
                <w:noProof/>
                <w:sz w:val="18"/>
                <w:szCs w:val="18"/>
              </w:rPr>
              <w:t>Risques chimiques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6CC33F" w14:textId="39C9120E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="Calibri"/>
                <w:sz w:val="18"/>
                <w:szCs w:val="18"/>
              </w:rPr>
              <w:t>Intoxication due à l’inhalation de fumées, de gaz ou de poussières</w:t>
            </w:r>
          </w:p>
        </w:tc>
      </w:tr>
      <w:tr w:rsidR="006A17A5" w14:paraId="429A9E1A" w14:textId="77777777" w:rsidTr="00BF63F4">
        <w:trPr>
          <w:trHeight w:val="348"/>
          <w:jc w:val="center"/>
        </w:trPr>
        <w:tc>
          <w:tcPr>
            <w:tcW w:w="1274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3AAF124" w14:textId="384C4511" w:rsidR="006A17A5" w:rsidRPr="00A21564" w:rsidRDefault="006A17A5" w:rsidP="006A17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FF1C492" w14:textId="77777777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b/>
                <w:bCs/>
                <w:sz w:val="18"/>
                <w:szCs w:val="18"/>
              </w:rPr>
            </w:pPr>
            <w:r w:rsidRPr="001025DD">
              <w:rPr>
                <w:rFonts w:cs="Calibri"/>
                <w:b/>
                <w:bCs/>
                <w:sz w:val="18"/>
                <w:szCs w:val="18"/>
              </w:rPr>
              <w:t>Vibrations</w:t>
            </w:r>
          </w:p>
        </w:tc>
        <w:tc>
          <w:tcPr>
            <w:tcW w:w="7106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90F14B8" w14:textId="43121B00" w:rsidR="006A17A5" w:rsidRPr="001025DD" w:rsidRDefault="006A17A5" w:rsidP="006A17A5">
            <w:pPr>
              <w:spacing w:before="80" w:after="80"/>
              <w:ind w:left="227" w:right="227"/>
              <w:rPr>
                <w:rFonts w:cs="Calibri"/>
                <w:sz w:val="18"/>
                <w:szCs w:val="18"/>
              </w:rPr>
            </w:pPr>
            <w:r w:rsidRPr="001025DD">
              <w:rPr>
                <w:rFonts w:cstheme="minorHAnsi"/>
                <w:noProof/>
                <w:sz w:val="18"/>
                <w:szCs w:val="18"/>
              </w:rPr>
              <w:t>Troubles physiques corps entier (tendinite, troubles vertébraux/digestifs/visuels, fatigue)</w:t>
            </w:r>
          </w:p>
        </w:tc>
      </w:tr>
      <w:tr w:rsidR="006A17A5" w14:paraId="3F14E464" w14:textId="77777777" w:rsidTr="00BF63F4">
        <w:tblPrEx>
          <w:tblCellMar>
            <w:left w:w="70" w:type="dxa"/>
            <w:right w:w="70" w:type="dxa"/>
          </w:tblCellMar>
        </w:tblPrEx>
        <w:trPr>
          <w:trHeight w:val="1959"/>
          <w:jc w:val="center"/>
        </w:trPr>
        <w:tc>
          <w:tcPr>
            <w:tcW w:w="11790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0B01B52" w14:textId="507C0809" w:rsidR="006A17A5" w:rsidRDefault="006A17A5" w:rsidP="006A17A5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414D2659" wp14:editId="40AC551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232410</wp:posOffset>
                      </wp:positionV>
                      <wp:extent cx="6986905" cy="763270"/>
                      <wp:effectExtent l="0" t="0" r="4445" b="0"/>
                      <wp:wrapNone/>
                      <wp:docPr id="2129561150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86905" cy="763270"/>
                                <a:chOff x="0" y="0"/>
                                <a:chExt cx="6986905" cy="763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90600" y="7620"/>
                                  <a:ext cx="904240" cy="754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9300" y="7620"/>
                                  <a:ext cx="901700" cy="754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30480"/>
                                  <a:ext cx="861695" cy="718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3055620" y="7620"/>
                                  <a:ext cx="907415" cy="754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080760" y="7620"/>
                                  <a:ext cx="90614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8556980" name="Image 9585569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99560" y="0"/>
                                  <a:ext cx="86296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5587737" name="Image 13055877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2540" y="762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CD3B62" id="Groupe 7" o:spid="_x0000_s1026" style="position:absolute;margin-left:0;margin-top:18.3pt;width:550.15pt;height:60.1pt;z-index:251684864;mso-position-horizontal:center;mso-position-horizontal-relative:margin;mso-position-vertical-relative:margin;mso-width-relative:margin;mso-height-relative:margin" coordsize="69869,7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left:9906;top:76;width:9042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">
                        <v:imagedata r:id="rId26" o:title=""/>
                      </v:shape>
                      <v:shape id="Image 3" o:spid="_x0000_s1028" type="#_x0000_t75" style="position:absolute;left:20193;top:76;width:9017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">
                        <v:imagedata r:id="rId27" o:title=""/>
                      </v:shape>
                      <v:shape id="Image 4" o:spid="_x0000_s1029" type="#_x0000_t75" style="position:absolute;top:304;width:8616;height:7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">
                        <v:imagedata r:id="rId28" o:title=""/>
                      </v:shape>
                      <v:shape id="Image 5" o:spid="_x0000_s1030" type="#_x0000_t75" style="position:absolute;left:30556;top:76;width:9074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">
                        <v:imagedata r:id="rId29" o:title=""/>
                      </v:shape>
                      <v:shape id="Image 6" o:spid="_x0000_s1031" type="#_x0000_t75" style="position:absolute;left:60807;top:76;width:9062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">
                        <v:imagedata r:id="rId30" o:title=""/>
                      </v:shape>
                      <v:shape id="Image 958556980" o:spid="_x0000_s1032" type="#_x0000_t75" style="position:absolute;left:40995;width:8630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">
                        <v:imagedata r:id="rId31" o:title=""/>
                      </v:shape>
                      <v:shape id="Image 1305587737" o:spid="_x0000_s1033" type="#_x0000_t75" style="position:absolute;left:50825;top: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">
                        <v:imagedata r:id="rId32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6A17A5" w14:paraId="2744530F" w14:textId="77777777" w:rsidTr="00BF63F4">
        <w:trPr>
          <w:trHeight w:val="987"/>
          <w:jc w:val="center"/>
        </w:trPr>
        <w:tc>
          <w:tcPr>
            <w:tcW w:w="11790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1F8AB4BC" w14:textId="504397E0" w:rsidR="006A17A5" w:rsidRPr="00DE7861" w:rsidRDefault="006A17A5" w:rsidP="006A17A5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POSTE DE SOUDURE A L’ARC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6A17A5" w14:paraId="5F4D5307" w14:textId="77777777" w:rsidTr="00BF63F4">
        <w:trPr>
          <w:trHeight w:val="407"/>
          <w:jc w:val="center"/>
        </w:trPr>
        <w:tc>
          <w:tcPr>
            <w:tcW w:w="11790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3333A39" w14:textId="362B7F12" w:rsidR="006A17A5" w:rsidRPr="00D90E8A" w:rsidRDefault="006A17A5" w:rsidP="006A17A5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A17A5" w14:paraId="0175D137" w14:textId="77777777" w:rsidTr="00D90266">
        <w:trPr>
          <w:trHeight w:val="12827"/>
          <w:jc w:val="center"/>
        </w:trPr>
        <w:tc>
          <w:tcPr>
            <w:tcW w:w="11790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64D7E485" w14:textId="77AE30BB" w:rsidR="006A17A5" w:rsidRPr="001F36A8" w:rsidRDefault="006A17A5" w:rsidP="006A17A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7238231C" wp14:editId="6DEEEFBE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297180</wp:posOffset>
                      </wp:positionV>
                      <wp:extent cx="7199630" cy="3549650"/>
                      <wp:effectExtent l="0" t="0" r="20320" b="1270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549650"/>
                                <a:chOff x="0" y="1"/>
                                <a:chExt cx="7416800" cy="2798160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1"/>
                                  <a:ext cx="7416800" cy="2798160"/>
                                </a:xfrm>
                                <a:prstGeom prst="roundRect">
                                  <a:avLst>
                                    <a:gd name="adj" fmla="val 747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5AB13B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anipulation de la machine par une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54DF1C2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5A408AB3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915CC17" w14:textId="77777777" w:rsidR="006A17A5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des dispositifs de </w:t>
                                    </w:r>
                                    <w:r w:rsidRPr="0042762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sécurité</w:t>
                                    </w:r>
                                    <w:r w:rsidRPr="0042762A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42762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42762A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7A81DFD" w14:textId="25CFB899" w:rsidR="0016790C" w:rsidRPr="00D90266" w:rsidRDefault="0016790C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le </w:t>
                                    </w:r>
                                    <w:r w:rsidRPr="0016790C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captage des fumées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C2CFE4E" w14:textId="1EC2AD07" w:rsidR="006A17A5" w:rsidRPr="00D90266" w:rsidRDefault="006A17A5" w:rsidP="0007451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524CD2D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E559885" w14:textId="2325294F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en place des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écrans ou rideaux de protection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autour de la zone de soudage ;</w:t>
                                    </w:r>
                                  </w:p>
                                  <w:p w14:paraId="6FB2EC71" w14:textId="079C355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l’outil, … ;</w:t>
                                    </w:r>
                                  </w:p>
                                  <w:p w14:paraId="37AC4ED8" w14:textId="365B3E2D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souder à proximité de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matière inflammable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prévoir des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moyens d’extinction incendie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B4F527D" w14:textId="0D8DA27B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La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courant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facilement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identifiable et accessible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afin de permettre la séparation électrique ;</w:t>
                                    </w:r>
                                  </w:p>
                                  <w:p w14:paraId="07B3CB4F" w14:textId="5DFAB861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Ne pas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souder sur des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pièces peintes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E25978C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33B04C" w14:textId="77777777" w:rsidR="006A17A5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75B72A14" w14:textId="5C6FD721" w:rsidR="00F02F84" w:rsidRDefault="00F02F84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Porter des </w:t>
                                    </w:r>
                                    <w:r w:rsidRPr="006A542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vêtements de travail secs et isolant</w:t>
                                    </w:r>
                                    <w:r w:rsidR="006A542E" w:rsidRPr="006A542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  <w:r w:rsidR="006A542E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5A04A0C" w14:textId="7E507F16" w:rsidR="006A542E" w:rsidRPr="00D90266" w:rsidRDefault="006A542E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Utiliser un </w:t>
                                    </w:r>
                                    <w:r w:rsidRPr="006A542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tapis isolant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lors de </w:t>
                                    </w:r>
                                    <w:r w:rsidRPr="006A542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 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</w:t>
                                    </w:r>
                                    <w:r w:rsidRPr="006A542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des </w:t>
                                    </w:r>
                                    <w:r w:rsidRPr="006A542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surfaces métalliques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5B42439" w14:textId="466F30F3" w:rsidR="006A17A5" w:rsidRPr="005E5898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Avoir une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zone travail propre et dégagée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et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remettre en état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fin de tâche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452D06F" w14:textId="0E31D77C" w:rsidR="005E5898" w:rsidRPr="00D90266" w:rsidRDefault="00B862C0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</w:t>
                                    </w:r>
                                    <w:r w:rsidRPr="00F02F8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hors tension les équipements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non utilisé</w:t>
                                    </w:r>
                                    <w:r w:rsidR="00F02F8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 ;</w:t>
                                    </w:r>
                                  </w:p>
                                  <w:p w14:paraId="30FF36AA" w14:textId="17EC8C78" w:rsidR="006A17A5" w:rsidRPr="003B7C48" w:rsidRDefault="006A17A5" w:rsidP="0036363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</w:t>
                                    </w:r>
                                    <w:r w:rsidRPr="003B7C4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anormaux (panne, choc…) 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1035459" y="1050699"/>
                                  <a:ext cx="2784024" cy="690880"/>
                                </a:xfrm>
                                <a:prstGeom prst="round2SameRect">
                                  <a:avLst>
                                    <a:gd name="adj1" fmla="val 2841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65F03B8" w14:textId="77777777" w:rsidR="006A17A5" w:rsidRPr="00BB372F" w:rsidRDefault="006A17A5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38231C" id="Groupe 7" o:spid="_x0000_s1026" style="position:absolute;margin-left:5.7pt;margin-top:23.4pt;width:566.9pt;height:279.5pt;z-index:251680768;mso-width-relative:margin;mso-height-relative:margin" coordorigin="" coordsize="74168,27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">
                      <v:roundrect id="Rectangle : coins arrondis 31" o:spid="_x0000_s1027" style="position:absolute;width:74168;height:27981;visibility:visible;mso-wrap-style:square;v-text-anchor:middle" arcsize="490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F5AB13B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M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anipulation de la machine par une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54DF1C2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5A408AB3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915CC17" w14:textId="77777777" w:rsidR="006A17A5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des dispositifs de </w:t>
                              </w:r>
                              <w:r w:rsidRPr="0042762A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sécurité</w:t>
                              </w:r>
                              <w:r w:rsidRPr="0042762A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42762A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42762A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7A81DFD" w14:textId="25CFB899" w:rsidR="0016790C" w:rsidRPr="00D90266" w:rsidRDefault="0016790C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le </w:t>
                              </w:r>
                              <w:r w:rsidRPr="0016790C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captage des fumées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C2CFE4E" w14:textId="1EC2AD07" w:rsidR="006A17A5" w:rsidRPr="00D90266" w:rsidRDefault="006A17A5" w:rsidP="0007451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524CD2D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E559885" w14:textId="2325294F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en place des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écrans ou rideaux de protection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autour de la zone de soudage ;</w:t>
                              </w:r>
                            </w:p>
                            <w:p w14:paraId="6FB2EC71" w14:textId="079C3557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l’outil, … ;</w:t>
                              </w:r>
                            </w:p>
                            <w:p w14:paraId="37AC4ED8" w14:textId="365B3E2D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souder à proximité de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matière inflammable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prévoir des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moyens d’extinction incendie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B4F527D" w14:textId="0D8DA27B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La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prise de courant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facilement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identifiable et accessible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afin de permettre la séparation électrique ;</w:t>
                              </w:r>
                            </w:p>
                            <w:p w14:paraId="07B3CB4F" w14:textId="5DFAB861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Ne pas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souder sur des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pièces peintes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E25978C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33B04C" w14:textId="77777777" w:rsidR="006A17A5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75B72A14" w14:textId="5C6FD721" w:rsidR="00F02F84" w:rsidRDefault="00F02F84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Porter des </w:t>
                              </w:r>
                              <w:r w:rsidRPr="006A542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vêtements de travail secs et isolant</w:t>
                              </w:r>
                              <w:r w:rsidR="006A542E" w:rsidRPr="006A542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6A542E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5A04A0C" w14:textId="7E507F16" w:rsidR="006A542E" w:rsidRPr="00D90266" w:rsidRDefault="006A542E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Utiliser un </w:t>
                              </w:r>
                              <w:r w:rsidRPr="006A542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tapis isolant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lors de </w:t>
                              </w:r>
                              <w:r w:rsidRPr="006A542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</w:t>
                              </w:r>
                              <w:r w:rsidRPr="006A542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contact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des </w:t>
                              </w:r>
                              <w:r w:rsidRPr="006A542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surfaces métalliques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5B42439" w14:textId="466F30F3" w:rsidR="006A17A5" w:rsidRPr="005E5898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Avoir une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zone travail propre et dégagée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et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remettre en état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fin de tâche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452D06F" w14:textId="0E31D77C" w:rsidR="005E5898" w:rsidRPr="00D90266" w:rsidRDefault="00B862C0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</w:t>
                              </w:r>
                              <w:r w:rsidRPr="00F02F8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hors tension les équipements</w:t>
                              </w: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non utilisé</w:t>
                              </w:r>
                              <w:r w:rsidR="00F02F8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 ;</w:t>
                              </w:r>
                            </w:p>
                            <w:p w14:paraId="30FF36AA" w14:textId="17EC8C78" w:rsidR="006A17A5" w:rsidRPr="003B7C48" w:rsidRDefault="006A17A5" w:rsidP="0036363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</w:t>
                              </w:r>
                              <w:r w:rsidRPr="003B7C4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anormaux (panne, choc…) 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10355;top:10507;width:27840;height:6908;rotation:-90;visibility:visible;mso-wrap-style:square;v-text-anchor:middle" coordsize="2784024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" adj="-11796480,,5400" path="m196293,l2587731,v108410,,196293,87883,196293,196293l2784024,690880r,l,690880r,l,196293c,87883,87883,,196293,xe" fillcolor="#2f5496 [2404]" strokecolor="#1f3763 [1604]" strokeweight="1pt">
                        <v:stroke joinstyle="miter"/>
                        <v:formulas/>
                        <v:path arrowok="t" o:connecttype="custom" o:connectlocs="196293,0;2587731,0;2784024,196293;2784024,690880;2784024,690880;0,690880;0,690880;0,196293;196293,0" o:connectangles="0,0,0,0,0,0,0,0,0" textboxrect="0,0,2784024,690880"/>
                        <v:textbox>
                          <w:txbxContent>
                            <w:p w14:paraId="565F03B8" w14:textId="77777777" w:rsidR="006A17A5" w:rsidRPr="00BB372F" w:rsidRDefault="006A17A5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1F26467" w14:textId="424BF977" w:rsidR="006A17A5" w:rsidRDefault="006A17A5" w:rsidP="006A17A5">
            <w:pPr>
              <w:rPr>
                <w:rFonts w:asciiTheme="minorHAnsi" w:eastAsia="Microsoft YaHei UI" w:hAnsiTheme="minorHAnsi" w:cstheme="minorHAnsi"/>
              </w:rPr>
            </w:pPr>
          </w:p>
          <w:p w14:paraId="4966A286" w14:textId="211A4732" w:rsidR="006A17A5" w:rsidRPr="001F36A8" w:rsidRDefault="006A542E" w:rsidP="006A17A5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36B46775" wp14:editId="0F02C50C">
                      <wp:simplePos x="0" y="0"/>
                      <wp:positionH relativeFrom="page">
                        <wp:posOffset>134620</wp:posOffset>
                      </wp:positionH>
                      <wp:positionV relativeFrom="paragraph">
                        <wp:posOffset>6374130</wp:posOffset>
                      </wp:positionV>
                      <wp:extent cx="7199630" cy="97155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71550"/>
                                <a:chOff x="0" y="0"/>
                                <a:chExt cx="7416800" cy="84455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40740"/>
                                </a:xfrm>
                                <a:prstGeom prst="roundRect">
                                  <a:avLst>
                                    <a:gd name="adj" fmla="val 13516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9563141" w14:textId="24FE1EB3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fin de travail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couper l’alimentation électrique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poste de soudure ;</w:t>
                                    </w:r>
                                  </w:p>
                                  <w:p w14:paraId="7B7CCAE1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D9026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D9026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5A02924" w14:textId="7C8D890B" w:rsidR="006A17A5" w:rsidRPr="00D90266" w:rsidRDefault="006A17A5" w:rsidP="00D85F3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D9026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D9026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464DBD6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19D4A2B" w14:textId="77777777" w:rsidR="006A17A5" w:rsidRPr="00BB372F" w:rsidRDefault="006A17A5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B46775" id="Groupe 11" o:spid="_x0000_s1029" style="position:absolute;margin-left:10.6pt;margin-top:501.9pt;width:566.9pt;height:76.5pt;z-index:251683840;mso-position-horizontal-relative:page;mso-width-relative:margin;mso-height-relative:margin" coordsize="74168,8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">
                      <v:roundrect id="Rectangle : coins arrondis 2146" o:spid="_x0000_s1030" style="position:absolute;left:12;top:38;width:74156;height:8407;visibility:visible;mso-wrap-style:square;v-text-anchor:middle" arcsize="88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59563141" w14:textId="24FE1EB3" w:rsidR="006A17A5" w:rsidRPr="00D90266" w:rsidRDefault="006A17A5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fin de travail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couper l’alimentation électrique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poste de soudure ;</w:t>
                              </w:r>
                            </w:p>
                            <w:p w14:paraId="7B7CCAE1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D90266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D9026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5A02924" w14:textId="7C8D890B" w:rsidR="006A17A5" w:rsidRPr="00D90266" w:rsidRDefault="006A17A5" w:rsidP="00D85F3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D90266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D9026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464DBD6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219D4A2B" w14:textId="77777777" w:rsidR="006A17A5" w:rsidRPr="00BB372F" w:rsidRDefault="006A17A5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7517725C" wp14:editId="21E6A208">
                      <wp:simplePos x="0" y="0"/>
                      <wp:positionH relativeFrom="page">
                        <wp:posOffset>134620</wp:posOffset>
                      </wp:positionH>
                      <wp:positionV relativeFrom="paragraph">
                        <wp:posOffset>5314950</wp:posOffset>
                      </wp:positionV>
                      <wp:extent cx="7199630" cy="93345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3345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CFA214" w14:textId="1EC37655" w:rsidR="006A17A5" w:rsidRPr="00D90266" w:rsidRDefault="006A17A5" w:rsidP="00D85F3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D9026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589AEE9" w14:textId="48D383F8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D9026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 </w:t>
                                    </w: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E07EBB9" w14:textId="77777777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1851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05A47C6" w14:textId="77777777" w:rsidR="006A17A5" w:rsidRPr="00BB372F" w:rsidRDefault="006A17A5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17725C" id="Groupe 9" o:spid="_x0000_s1032" style="position:absolute;margin-left:10.6pt;margin-top:418.5pt;width:566.9pt;height:73.5pt;z-index:251682816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1CFA214" w14:textId="1EC37655" w:rsidR="006A17A5" w:rsidRPr="00D90266" w:rsidRDefault="006A17A5" w:rsidP="00D85F3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D90266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589AEE9" w14:textId="48D383F8" w:rsidR="006A17A5" w:rsidRPr="00D90266" w:rsidRDefault="006A17A5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D9026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 </w:t>
                              </w: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E07EBB9" w14:textId="77777777" w:rsidR="006A17A5" w:rsidRPr="00D90266" w:rsidRDefault="006A17A5" w:rsidP="0036363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127923,r985579,c1184152,,1241425,57273,1241425,127923r,562957l1241425,690880,,690880r,l,127923c,57273,57273,,127923,xe" fillcolor="teal" strokecolor="#1f3763 [1604]" strokeweight="1pt">
                        <v:stroke joinstyle="miter"/>
                        <v:formulas/>
                        <v:path arrowok="t" o:connecttype="custom" o:connectlocs="127923,0;1113502,0;1241425,127923;1241425,690880;1241425,690880;0,690880;0,690880;0,127923;127923,0" o:connectangles="0,0,0,0,0,0,0,0,0" textboxrect="0,0,1241425,690880"/>
                        <v:textbox>
                          <w:txbxContent>
                            <w:p w14:paraId="505A47C6" w14:textId="77777777" w:rsidR="006A17A5" w:rsidRPr="00BB372F" w:rsidRDefault="006A17A5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3AEF0B5F" wp14:editId="082A094E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3311525</wp:posOffset>
                      </wp:positionV>
                      <wp:extent cx="7199630" cy="1876425"/>
                      <wp:effectExtent l="0" t="0" r="20320" b="2857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7642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E003972" w14:textId="4B3C741E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D9026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l’outil</w:t>
                                    </w:r>
                                    <w:r w:rsidRPr="00D9026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41DB04C4" w14:textId="5EA80CD1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que toutes les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parties sous tension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des appareils sont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protégées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que les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capots de protection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ne puissent pas être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séparés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poste de soudage ;</w:t>
                                    </w:r>
                                  </w:p>
                                  <w:p w14:paraId="36B933A6" w14:textId="1651DE8C" w:rsidR="006A17A5" w:rsidRPr="00D90266" w:rsidRDefault="006A17A5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les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connexions et l’isolement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des câbles, des prolongateurs et du porte électrode ; </w:t>
                                    </w:r>
                                  </w:p>
                                  <w:p w14:paraId="1DA56197" w14:textId="6CE96421" w:rsidR="006A17A5" w:rsidRPr="009F424B" w:rsidRDefault="006A17A5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Serrer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solidement </w:t>
                                    </w:r>
                                    <w:r w:rsidRPr="00D9026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l’électrode au porte électrode</w:t>
                                    </w:r>
                                    <w:r w:rsidRPr="00D90266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s’assurer que le </w:t>
                                    </w:r>
                                    <w:r w:rsidRPr="009F424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raccordement électrique est </w:t>
                                    </w:r>
                                    <w:r w:rsidRPr="009F424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bien relié à la terre </w:t>
                                    </w:r>
                                    <w:r w:rsidRPr="009F424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05EA70BF" w14:textId="2F47A9A3" w:rsidR="006A17A5" w:rsidRPr="0016790C" w:rsidRDefault="006A17A5" w:rsidP="000745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F424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9F424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9F424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</w:t>
                                    </w:r>
                                    <w:r w:rsidRPr="00D9026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son réglage et en cas </w:t>
                                    </w:r>
                                    <w:r w:rsidRPr="0016790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panne ;</w:t>
                                    </w:r>
                                    <w:r w:rsidRPr="0016790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14:paraId="0DF40111" w14:textId="697BBA04" w:rsidR="006A17A5" w:rsidRPr="0016790C" w:rsidRDefault="006A17A5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6790C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16790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16790C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;</w:t>
                                    </w:r>
                                  </w:p>
                                  <w:p w14:paraId="64D9AD0F" w14:textId="77777777" w:rsidR="006A17A5" w:rsidRPr="0016790C" w:rsidRDefault="006A17A5" w:rsidP="0036363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6790C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16790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16790C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2D6D0D" w14:textId="77777777" w:rsidR="006A17A5" w:rsidRPr="00BB372F" w:rsidRDefault="006A17A5" w:rsidP="00363633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EF0B5F" id="Groupe 8" o:spid="_x0000_s1035" style="position:absolute;margin-left:5.2pt;margin-top:260.75pt;width:566.9pt;height:147.75pt;z-index:251681792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E003972" w14:textId="4B3C741E" w:rsidR="006A17A5" w:rsidRPr="00D90266" w:rsidRDefault="006A17A5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D90266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l’outil</w:t>
                              </w:r>
                              <w:r w:rsidRPr="00D90266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41DB04C4" w14:textId="5EA80CD1" w:rsidR="006A17A5" w:rsidRPr="00D90266" w:rsidRDefault="006A17A5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que toutes les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parties sous tension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des appareils sont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protégées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que les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capots de protection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ne puissent pas être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séparés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poste de soudage ;</w:t>
                              </w:r>
                            </w:p>
                            <w:p w14:paraId="36B933A6" w14:textId="1651DE8C" w:rsidR="006A17A5" w:rsidRPr="00D90266" w:rsidRDefault="006A17A5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les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connexions et l’isolement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des câbles, des prolongateurs et du porte électrode ; </w:t>
                              </w:r>
                            </w:p>
                            <w:p w14:paraId="1DA56197" w14:textId="6CE96421" w:rsidR="006A17A5" w:rsidRPr="009F424B" w:rsidRDefault="006A17A5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Serrer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solidement </w:t>
                              </w:r>
                              <w:r w:rsidRPr="00D90266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l’électrode au porte électrode</w:t>
                              </w:r>
                              <w:r w:rsidRPr="00D90266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s’assurer que le </w:t>
                              </w:r>
                              <w:r w:rsidRPr="009F424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raccordement électrique est </w:t>
                              </w:r>
                              <w:r w:rsidRPr="009F424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bien relié à la terre </w:t>
                              </w:r>
                              <w:r w:rsidRPr="009F424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05EA70BF" w14:textId="2F47A9A3" w:rsidR="006A17A5" w:rsidRPr="0016790C" w:rsidRDefault="006A17A5" w:rsidP="000745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F424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9F424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9F424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</w:t>
                              </w:r>
                              <w:r w:rsidRPr="00D9026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son réglage et en cas </w:t>
                              </w:r>
                              <w:r w:rsidRPr="0016790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de panne ;</w:t>
                              </w:r>
                              <w:r w:rsidRPr="0016790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0DF40111" w14:textId="697BBA04" w:rsidR="006A17A5" w:rsidRPr="0016790C" w:rsidRDefault="006A17A5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6790C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16790C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16790C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;</w:t>
                              </w:r>
                            </w:p>
                            <w:p w14:paraId="64D9AD0F" w14:textId="77777777" w:rsidR="006A17A5" w:rsidRPr="0016790C" w:rsidRDefault="006A17A5" w:rsidP="0036363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6790C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16790C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16790C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272D6D0D" w14:textId="77777777" w:rsidR="006A17A5" w:rsidRPr="00BB372F" w:rsidRDefault="006A17A5" w:rsidP="00363633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A17A5" w14:paraId="1C7C299F" w14:textId="77777777" w:rsidTr="00BF63F4">
        <w:tblPrEx>
          <w:tblCellMar>
            <w:left w:w="70" w:type="dxa"/>
            <w:right w:w="70" w:type="dxa"/>
          </w:tblCellMar>
        </w:tblPrEx>
        <w:trPr>
          <w:trHeight w:val="270"/>
          <w:jc w:val="center"/>
        </w:trPr>
        <w:tc>
          <w:tcPr>
            <w:tcW w:w="11790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FE7D8FD" w14:textId="77777777" w:rsidR="006A17A5" w:rsidRPr="00E24CC5" w:rsidRDefault="006A17A5" w:rsidP="006A17A5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A17A5" w14:paraId="440CF727" w14:textId="77777777" w:rsidTr="00BF63F4">
        <w:tblPrEx>
          <w:tblCellMar>
            <w:left w:w="70" w:type="dxa"/>
            <w:right w:w="70" w:type="dxa"/>
          </w:tblCellMar>
        </w:tblPrEx>
        <w:trPr>
          <w:trHeight w:val="1551"/>
          <w:jc w:val="center"/>
        </w:trPr>
        <w:tc>
          <w:tcPr>
            <w:tcW w:w="6316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62557138" w14:textId="77777777" w:rsidR="006A17A5" w:rsidRPr="00FF7BC8" w:rsidRDefault="006A17A5" w:rsidP="006A17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78720" behindDoc="0" locked="0" layoutInCell="1" allowOverlap="1" wp14:anchorId="6EAAD360" wp14:editId="7AFC16EC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02E5593C" w14:textId="77777777" w:rsidR="006A17A5" w:rsidRPr="00FF7BC8" w:rsidRDefault="006A17A5" w:rsidP="006A17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339D1389" w14:textId="77777777" w:rsidR="006A17A5" w:rsidRPr="00FF7BC8" w:rsidRDefault="006A17A5" w:rsidP="006A17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74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2C034637" w14:textId="77777777" w:rsidR="006A17A5" w:rsidRPr="00FF7BC8" w:rsidRDefault="006A17A5" w:rsidP="006A17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79744" behindDoc="0" locked="0" layoutInCell="1" allowOverlap="1" wp14:anchorId="6FB32004" wp14:editId="3408595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14A9757D" w14:textId="6C3DCEF3" w:rsidR="006A17A5" w:rsidRPr="00FF7BC8" w:rsidRDefault="006A17A5" w:rsidP="006A17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7A890382" w14:textId="5E899F3A" w:rsidR="00D85F3F" w:rsidRPr="00D85F3F" w:rsidRDefault="00D85F3F" w:rsidP="00D90266">
      <w:pPr>
        <w:tabs>
          <w:tab w:val="left" w:pos="4140"/>
        </w:tabs>
      </w:pPr>
    </w:p>
    <w:sectPr w:rsidR="00D85F3F" w:rsidRPr="00D85F3F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1782F"/>
    <w:multiLevelType w:val="hybridMultilevel"/>
    <w:tmpl w:val="0832D636"/>
    <w:lvl w:ilvl="0" w:tplc="5CB055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A60F0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BA00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10C31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0241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4520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5C28B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7CE8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5643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1721257">
    <w:abstractNumId w:val="0"/>
  </w:num>
  <w:num w:numId="2" w16cid:durableId="197016700">
    <w:abstractNumId w:val="4"/>
  </w:num>
  <w:num w:numId="3" w16cid:durableId="538706919">
    <w:abstractNumId w:val="5"/>
  </w:num>
  <w:num w:numId="4" w16cid:durableId="1754543934">
    <w:abstractNumId w:val="3"/>
  </w:num>
  <w:num w:numId="5" w16cid:durableId="28460681">
    <w:abstractNumId w:val="2"/>
  </w:num>
  <w:num w:numId="6" w16cid:durableId="215818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C1"/>
    <w:rsid w:val="00074512"/>
    <w:rsid w:val="000952F7"/>
    <w:rsid w:val="000B54E5"/>
    <w:rsid w:val="000E49E4"/>
    <w:rsid w:val="001025DD"/>
    <w:rsid w:val="0016790C"/>
    <w:rsid w:val="00172308"/>
    <w:rsid w:val="00267737"/>
    <w:rsid w:val="00363633"/>
    <w:rsid w:val="003B286A"/>
    <w:rsid w:val="003B7C48"/>
    <w:rsid w:val="0042762A"/>
    <w:rsid w:val="004746C1"/>
    <w:rsid w:val="005E5898"/>
    <w:rsid w:val="00664ED3"/>
    <w:rsid w:val="00670816"/>
    <w:rsid w:val="00686B2C"/>
    <w:rsid w:val="006A17A5"/>
    <w:rsid w:val="006A542E"/>
    <w:rsid w:val="007345D9"/>
    <w:rsid w:val="007C4592"/>
    <w:rsid w:val="007E7C6D"/>
    <w:rsid w:val="00806200"/>
    <w:rsid w:val="00847202"/>
    <w:rsid w:val="009032D8"/>
    <w:rsid w:val="00947146"/>
    <w:rsid w:val="00951654"/>
    <w:rsid w:val="009B0638"/>
    <w:rsid w:val="009B4D11"/>
    <w:rsid w:val="009F424B"/>
    <w:rsid w:val="00A0540F"/>
    <w:rsid w:val="00A93A36"/>
    <w:rsid w:val="00B13E9B"/>
    <w:rsid w:val="00B862C0"/>
    <w:rsid w:val="00BE2B22"/>
    <w:rsid w:val="00BF63F4"/>
    <w:rsid w:val="00C41AAC"/>
    <w:rsid w:val="00C53390"/>
    <w:rsid w:val="00C645BB"/>
    <w:rsid w:val="00D13407"/>
    <w:rsid w:val="00D85F3F"/>
    <w:rsid w:val="00D90266"/>
    <w:rsid w:val="00DA0ACA"/>
    <w:rsid w:val="00E36F3B"/>
    <w:rsid w:val="00E55AB4"/>
    <w:rsid w:val="00E87D5C"/>
    <w:rsid w:val="00EB0DDF"/>
    <w:rsid w:val="00ED43E5"/>
    <w:rsid w:val="00ED56D1"/>
    <w:rsid w:val="00F02F84"/>
    <w:rsid w:val="00F8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6662"/>
  <w15:chartTrackingRefBased/>
  <w15:docId w15:val="{25277C2A-86E6-4CBF-BB96-0413B930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633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3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63633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36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63633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363633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93A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93A3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93A3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3A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93A36"/>
    <w:rPr>
      <w:rFonts w:ascii="Calibri" w:eastAsia="Calibri" w:hAnsi="Calibri" w:cs="Times New Roman"/>
      <w:b/>
      <w:bCs/>
      <w:sz w:val="20"/>
      <w:szCs w:val="20"/>
      <w:lang w:val="fr-FR"/>
    </w:rPr>
  </w:style>
  <w:style w:type="character" w:customStyle="1" w:styleId="cf01">
    <w:name w:val="cf01"/>
    <w:basedOn w:val="Policepardfaut"/>
    <w:rsid w:val="00EB0DD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8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Echange\PREVENTAGRI\Fiches%20consignes%20s&#233;curit&#233;\Mod&#232;les%20FCS\%5bmod&#232;le%5d%20FCS%20Attel&#233;e%20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Attelée 2022</Template>
  <TotalTime>1468</TotalTime>
  <Pages>2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Lory Van Den Berghe</dc:creator>
  <cp:keywords/>
  <dc:description/>
  <cp:lastModifiedBy>Lory Van Den Berghe</cp:lastModifiedBy>
  <cp:revision>40</cp:revision>
  <dcterms:created xsi:type="dcterms:W3CDTF">2023-05-12T09:14:00Z</dcterms:created>
  <dcterms:modified xsi:type="dcterms:W3CDTF">2023-05-31T07:40:00Z</dcterms:modified>
</cp:coreProperties>
</file>